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88976" w14:textId="242011CD" w:rsidR="00CF0D7D" w:rsidRDefault="00F1509D" w:rsidP="00025A53">
      <w:pPr>
        <w:spacing w:line="360" w:lineRule="auto"/>
        <w:jc w:val="right"/>
        <w:rPr>
          <w:i/>
          <w:sz w:val="22"/>
          <w:szCs w:val="22"/>
        </w:rPr>
      </w:pPr>
      <w:r w:rsidRPr="00050958">
        <w:rPr>
          <w:noProof/>
        </w:rPr>
        <w:drawing>
          <wp:inline distT="0" distB="0" distL="0" distR="0" wp14:anchorId="70D1E133" wp14:editId="7CCB73A2">
            <wp:extent cx="5758815" cy="740410"/>
            <wp:effectExtent l="0" t="0" r="0" b="0"/>
            <wp:docPr id="6" name="Obraz 3" descr="Zestawienie znaków Fundusze Europejskie Rzeczypospolita Polska Unia Europej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Zestawienie znaków Fundusze Europejskie Rzeczypospolita Polska Unia Europejs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E4611" w14:textId="77777777" w:rsidR="00D32324" w:rsidRPr="004128EF" w:rsidRDefault="000C62CC" w:rsidP="00D32324">
      <w:pPr>
        <w:spacing w:line="360" w:lineRule="auto"/>
        <w:jc w:val="right"/>
        <w:rPr>
          <w:i/>
          <w:sz w:val="22"/>
          <w:szCs w:val="22"/>
        </w:rPr>
      </w:pPr>
      <w:r>
        <w:rPr>
          <w:i/>
          <w:sz w:val="22"/>
          <w:szCs w:val="22"/>
        </w:rPr>
        <w:t>Załącznik nr 2</w:t>
      </w:r>
      <w:r w:rsidR="00116F37">
        <w:rPr>
          <w:i/>
          <w:sz w:val="22"/>
          <w:szCs w:val="22"/>
        </w:rPr>
        <w:t xml:space="preserve"> </w:t>
      </w:r>
      <w:r w:rsidR="00D32324">
        <w:rPr>
          <w:i/>
          <w:sz w:val="22"/>
          <w:szCs w:val="22"/>
        </w:rPr>
        <w:t xml:space="preserve">do zapytania ofertowego </w:t>
      </w:r>
    </w:p>
    <w:p w14:paraId="46E2B79E" w14:textId="77777777" w:rsidR="00C420E0" w:rsidRDefault="00C420E0" w:rsidP="00C420E0">
      <w:pPr>
        <w:pStyle w:val="pkt"/>
        <w:ind w:left="0" w:firstLine="0"/>
        <w:rPr>
          <w:b/>
          <w:sz w:val="20"/>
        </w:rPr>
      </w:pPr>
    </w:p>
    <w:p w14:paraId="02AB0025" w14:textId="77777777" w:rsidR="00C420E0" w:rsidRDefault="00C420E0" w:rsidP="00C420E0">
      <w:pPr>
        <w:pStyle w:val="pkt"/>
        <w:spacing w:line="360" w:lineRule="auto"/>
        <w:ind w:left="0" w:firstLine="0"/>
        <w:rPr>
          <w:b/>
          <w:sz w:val="20"/>
        </w:rPr>
      </w:pPr>
    </w:p>
    <w:p w14:paraId="75313373" w14:textId="77777777" w:rsidR="006E7E11" w:rsidRPr="00C420E0" w:rsidRDefault="00C420E0" w:rsidP="00C420E0">
      <w:pPr>
        <w:pStyle w:val="pkt"/>
        <w:spacing w:line="360" w:lineRule="auto"/>
        <w:ind w:left="0" w:firstLine="0"/>
        <w:rPr>
          <w:b/>
          <w:sz w:val="20"/>
        </w:rPr>
      </w:pPr>
      <w:r>
        <w:rPr>
          <w:b/>
          <w:sz w:val="20"/>
        </w:rPr>
        <w:t>Imię i nazwisko (nazwa) Wykonawcy</w:t>
      </w:r>
      <w:r w:rsidRPr="00C420E0">
        <w:rPr>
          <w:b/>
          <w:sz w:val="20"/>
        </w:rPr>
        <w:t xml:space="preserve">: </w:t>
      </w:r>
      <w:r>
        <w:rPr>
          <w:b/>
          <w:sz w:val="20"/>
        </w:rPr>
        <w:t>……………………………………………….</w:t>
      </w:r>
    </w:p>
    <w:p w14:paraId="7B8FC2D4" w14:textId="77777777" w:rsidR="00C420E0" w:rsidRPr="00C420E0" w:rsidRDefault="00C420E0" w:rsidP="00C420E0">
      <w:pPr>
        <w:pStyle w:val="pkt"/>
        <w:spacing w:line="360" w:lineRule="auto"/>
        <w:ind w:left="0" w:firstLine="0"/>
        <w:rPr>
          <w:b/>
          <w:sz w:val="20"/>
        </w:rPr>
      </w:pPr>
      <w:r w:rsidRPr="00C420E0">
        <w:rPr>
          <w:b/>
          <w:sz w:val="20"/>
        </w:rPr>
        <w:t xml:space="preserve">Adres: </w:t>
      </w:r>
      <w:r>
        <w:rPr>
          <w:b/>
          <w:sz w:val="20"/>
        </w:rPr>
        <w:t>…………………………………………………………………………………..</w:t>
      </w:r>
    </w:p>
    <w:p w14:paraId="5532401E" w14:textId="77777777" w:rsidR="006E7E11" w:rsidRDefault="006E7E11" w:rsidP="006E7E11">
      <w:pPr>
        <w:ind w:firstLine="3969"/>
        <w:rPr>
          <w:b/>
        </w:rPr>
      </w:pPr>
    </w:p>
    <w:p w14:paraId="03D2978B" w14:textId="77777777" w:rsidR="006E7E11" w:rsidRDefault="006E7E11" w:rsidP="006E7E11"/>
    <w:p w14:paraId="410C5E67" w14:textId="07DF02BB" w:rsidR="006E7E11" w:rsidRDefault="006E7E11" w:rsidP="006E7E11">
      <w:pPr>
        <w:jc w:val="center"/>
        <w:rPr>
          <w:b/>
        </w:rPr>
      </w:pPr>
      <w:r w:rsidRPr="004D4650">
        <w:rPr>
          <w:b/>
        </w:rPr>
        <w:t xml:space="preserve">OŚWIADCZENIE </w:t>
      </w:r>
      <w:r w:rsidR="000A22FF">
        <w:rPr>
          <w:b/>
        </w:rPr>
        <w:br/>
      </w:r>
      <w:r w:rsidRPr="004D4650">
        <w:rPr>
          <w:b/>
        </w:rPr>
        <w:t xml:space="preserve">O BRAKU POWIĄZAŃ </w:t>
      </w:r>
      <w:r w:rsidR="000A22FF">
        <w:rPr>
          <w:b/>
        </w:rPr>
        <w:t xml:space="preserve">KAPITAŁOWYCH LUB OSOBOWYCH  </w:t>
      </w:r>
      <w:r w:rsidR="000A22FF">
        <w:rPr>
          <w:b/>
        </w:rPr>
        <w:br/>
      </w:r>
      <w:r w:rsidRPr="004D4650">
        <w:rPr>
          <w:b/>
        </w:rPr>
        <w:t>Z ZAMAWIAJĄCYM</w:t>
      </w:r>
    </w:p>
    <w:p w14:paraId="128E6405" w14:textId="77777777" w:rsidR="006E7E11" w:rsidRPr="004D4650" w:rsidRDefault="006E7E11" w:rsidP="006E7E11">
      <w:pPr>
        <w:jc w:val="center"/>
      </w:pPr>
    </w:p>
    <w:p w14:paraId="7B9FDC0B" w14:textId="05EF7D1B" w:rsidR="006E7E11" w:rsidRPr="009930E8" w:rsidRDefault="006E7E11" w:rsidP="009930E8">
      <w:pPr>
        <w:jc w:val="both"/>
        <w:rPr>
          <w:b/>
        </w:rPr>
      </w:pPr>
      <w:r w:rsidRPr="00025A53">
        <w:t xml:space="preserve">Nawiązując do ogłoszonego </w:t>
      </w:r>
      <w:r w:rsidR="00BB2C5C" w:rsidRPr="00025A53">
        <w:t xml:space="preserve">zapytania ofertowego </w:t>
      </w:r>
      <w:r w:rsidR="008F1206" w:rsidRPr="00025A53">
        <w:rPr>
          <w:b/>
        </w:rPr>
        <w:t xml:space="preserve">na </w:t>
      </w:r>
      <w:r w:rsidR="00F51814">
        <w:rPr>
          <w:b/>
        </w:rPr>
        <w:t>dostawę monitora interaktywnego wraz z komputerem zgodnym z zaoferowanym monitorem</w:t>
      </w:r>
      <w:r w:rsidR="00025A53" w:rsidRPr="00501B88">
        <w:rPr>
          <w:b/>
          <w:noProof/>
          <w:sz w:val="22"/>
          <w:szCs w:val="22"/>
        </w:rPr>
        <w:t xml:space="preserve">, </w:t>
      </w:r>
      <w:r w:rsidR="00E61DCE">
        <w:t>oświadczam, że</w:t>
      </w:r>
      <w:r w:rsidR="00457721">
        <w:t xml:space="preserve"> nie podlegam </w:t>
      </w:r>
      <w:r w:rsidRPr="002028B2">
        <w:t xml:space="preserve">wykluczeniu z postępowania o udzielenie zamówienia na podstawie zapisów </w:t>
      </w:r>
      <w:r w:rsidR="003F2817">
        <w:rPr>
          <w:noProof/>
        </w:rPr>
        <w:t>Wytycznych</w:t>
      </w:r>
      <w:r w:rsidR="00BB4E6A">
        <w:rPr>
          <w:noProof/>
        </w:rPr>
        <w:t xml:space="preserve"> </w:t>
      </w:r>
      <w:r>
        <w:rPr>
          <w:noProof/>
        </w:rPr>
        <w:t xml:space="preserve">w zakresie </w:t>
      </w:r>
      <w:r w:rsidRPr="002028B2">
        <w:rPr>
          <w:noProof/>
        </w:rPr>
        <w:t>kwalifikow</w:t>
      </w:r>
      <w:r w:rsidR="00DC52BD">
        <w:rPr>
          <w:noProof/>
        </w:rPr>
        <w:t>a</w:t>
      </w:r>
      <w:r w:rsidRPr="002028B2">
        <w:rPr>
          <w:noProof/>
        </w:rPr>
        <w:t>lności wydatków w ramach</w:t>
      </w:r>
      <w:r w:rsidR="00BB4E6A">
        <w:rPr>
          <w:noProof/>
        </w:rPr>
        <w:t xml:space="preserve"> Europejskiego Funduszu Rozwoju </w:t>
      </w:r>
      <w:r w:rsidRPr="002028B2">
        <w:rPr>
          <w:noProof/>
        </w:rPr>
        <w:t>Regionalnego,</w:t>
      </w:r>
      <w:r w:rsidR="00DC52BD">
        <w:rPr>
          <w:noProof/>
        </w:rPr>
        <w:t xml:space="preserve"> </w:t>
      </w:r>
      <w:r w:rsidRPr="002028B2">
        <w:rPr>
          <w:noProof/>
        </w:rPr>
        <w:t>Europejskiego Funduszu Społecznego oraz Funduszu Spójnoś</w:t>
      </w:r>
      <w:r w:rsidR="00DC52BD">
        <w:rPr>
          <w:noProof/>
        </w:rPr>
        <w:t>ci na lata 2014 – 2020</w:t>
      </w:r>
      <w:r w:rsidRPr="002028B2">
        <w:t>:</w:t>
      </w:r>
    </w:p>
    <w:p w14:paraId="3EC99618" w14:textId="77777777" w:rsidR="006E7E11" w:rsidRPr="004D4650" w:rsidRDefault="006E7E11" w:rsidP="006E7E11">
      <w:pPr>
        <w:spacing w:before="100" w:beforeAutospacing="1" w:after="100" w:afterAutospacing="1"/>
        <w:jc w:val="both"/>
      </w:pPr>
      <w:r>
        <w:t>„</w:t>
      </w:r>
      <w:r w:rsidRPr="004D4650">
        <w:t>W celu uniknięcia konfliktu interesów, zamówienie nie może być udzielone podmiotom powiązanym osobowo lub kapitałowo z zamawiającym. Przez powiązania kapitałowe lub osobowe rozumie się wzajemne powiązania między zamawiającym lub osobami upoważnionymi do zaciągania zobowiązań w imieniu zamawiającego lub osobami wykonującymi w imieniu zamawiającego czyn</w:t>
      </w:r>
      <w:r>
        <w:t xml:space="preserve">ności związane z </w:t>
      </w:r>
      <w:r w:rsidRPr="004D4650">
        <w:t>przeprowadzeniem procedury wyboru wykonawcy a wykonawcą, polegające w szczególności na:</w:t>
      </w:r>
    </w:p>
    <w:p w14:paraId="568FF98C" w14:textId="77777777" w:rsidR="006E7E11" w:rsidRPr="004D4650" w:rsidRDefault="006E7E11" w:rsidP="00617630">
      <w:pPr>
        <w:numPr>
          <w:ilvl w:val="0"/>
          <w:numId w:val="4"/>
        </w:numPr>
        <w:spacing w:before="100" w:beforeAutospacing="1" w:after="100" w:afterAutospacing="1"/>
      </w:pPr>
      <w:r w:rsidRPr="004D4650">
        <w:t>uczestniczeniu w spółce jako wspólnik spółki cywilnej lub spółki osobowej,</w:t>
      </w:r>
    </w:p>
    <w:p w14:paraId="6C656019" w14:textId="77777777" w:rsidR="006E7E11" w:rsidRPr="004D4650" w:rsidRDefault="006E7E11" w:rsidP="00617630">
      <w:pPr>
        <w:numPr>
          <w:ilvl w:val="0"/>
          <w:numId w:val="4"/>
        </w:numPr>
        <w:spacing w:before="100" w:beforeAutospacing="1" w:after="100" w:afterAutospacing="1"/>
      </w:pPr>
      <w:r w:rsidRPr="004D4650">
        <w:t>posiadaniu co najmniej 10% udziałów lub akcji,</w:t>
      </w:r>
      <w:r w:rsidR="00DB25BC">
        <w:t xml:space="preserve"> o ile niższy próg nie wynika </w:t>
      </w:r>
      <w:r w:rsidR="00DB25BC">
        <w:br/>
        <w:t>z przepisów prawa lub nie został określony przez IZ PO,</w:t>
      </w:r>
    </w:p>
    <w:p w14:paraId="0824A309" w14:textId="77777777" w:rsidR="006E7E11" w:rsidRPr="004D4650" w:rsidRDefault="006E7E11" w:rsidP="00617630">
      <w:pPr>
        <w:numPr>
          <w:ilvl w:val="0"/>
          <w:numId w:val="4"/>
        </w:numPr>
        <w:spacing w:before="100" w:beforeAutospacing="1" w:after="100" w:afterAutospacing="1"/>
      </w:pPr>
      <w:r w:rsidRPr="004D4650">
        <w:t>pełnieniu funkcji członka organu nadzorczego lub zarządzającego, prokurenta, pełnomocnika,</w:t>
      </w:r>
    </w:p>
    <w:p w14:paraId="008F3ECE" w14:textId="77777777" w:rsidR="006E7E11" w:rsidRDefault="006E7E11" w:rsidP="00617630">
      <w:pPr>
        <w:numPr>
          <w:ilvl w:val="0"/>
          <w:numId w:val="4"/>
        </w:numPr>
        <w:spacing w:before="100" w:beforeAutospacing="1" w:after="100" w:afterAutospacing="1"/>
      </w:pPr>
      <w:r w:rsidRPr="004D4650">
        <w:t>pozostawaniu w związku małżeńskim, w stosunku pokrewieństwa lub powinowactwa w linii prostej, pokrewieństwa drugiego stopnia lu</w:t>
      </w:r>
      <w:r>
        <w:t>b powinowactwa drugiego stopnia</w:t>
      </w:r>
      <w:r>
        <w:br/>
      </w:r>
      <w:r w:rsidRPr="004D4650">
        <w:t>w linii bocznej lub w stosunku przysposobienia, opieki lub kurateli.</w:t>
      </w:r>
      <w:r>
        <w:t>”.</w:t>
      </w:r>
    </w:p>
    <w:p w14:paraId="12691099" w14:textId="77777777" w:rsidR="006E7E11" w:rsidRDefault="006E7E11" w:rsidP="006E7E11">
      <w:pPr>
        <w:jc w:val="both"/>
      </w:pPr>
    </w:p>
    <w:p w14:paraId="63AE740E" w14:textId="6A752111" w:rsidR="006E7E11" w:rsidRPr="00207A85" w:rsidRDefault="006E7E11" w:rsidP="006E7E11">
      <w:pPr>
        <w:ind w:left="540"/>
        <w:jc w:val="both"/>
        <w:outlineLvl w:val="0"/>
        <w:rPr>
          <w:i/>
          <w:iCs/>
        </w:rPr>
      </w:pPr>
      <w:r w:rsidRPr="00207A85">
        <w:rPr>
          <w:i/>
          <w:iCs/>
        </w:rPr>
        <w:t>Miejscowość ..........................</w:t>
      </w:r>
      <w:r w:rsidR="00313B5F">
        <w:rPr>
          <w:i/>
          <w:iCs/>
        </w:rPr>
        <w:t>...... dnia ................20</w:t>
      </w:r>
      <w:r w:rsidR="00113A73">
        <w:rPr>
          <w:i/>
          <w:iCs/>
        </w:rPr>
        <w:t>2</w:t>
      </w:r>
      <w:r w:rsidR="00ED287A">
        <w:rPr>
          <w:i/>
          <w:iCs/>
        </w:rPr>
        <w:t>2</w:t>
      </w:r>
      <w:r w:rsidRPr="00207A85">
        <w:rPr>
          <w:i/>
          <w:iCs/>
        </w:rPr>
        <w:t xml:space="preserve"> roku.</w:t>
      </w:r>
    </w:p>
    <w:p w14:paraId="36A72473" w14:textId="77777777" w:rsidR="006E7E11" w:rsidRPr="00207A85" w:rsidRDefault="006E7E11" w:rsidP="006E7E11">
      <w:pPr>
        <w:rPr>
          <w:i/>
          <w:iCs/>
        </w:rPr>
      </w:pPr>
    </w:p>
    <w:p w14:paraId="452E2C64" w14:textId="77777777" w:rsidR="006E7E11" w:rsidRPr="00207A85" w:rsidRDefault="006E7E11" w:rsidP="006E7E11">
      <w:pPr>
        <w:rPr>
          <w:i/>
          <w:iCs/>
        </w:rPr>
      </w:pPr>
    </w:p>
    <w:p w14:paraId="1769BF4A" w14:textId="77777777" w:rsidR="006E7E11" w:rsidRDefault="006E7E11" w:rsidP="006E7E11">
      <w:pPr>
        <w:rPr>
          <w:rFonts w:ascii="Calibri" w:hAnsi="Calibri"/>
          <w:i/>
          <w:iCs/>
        </w:rPr>
      </w:pPr>
    </w:p>
    <w:p w14:paraId="4EDC2DE2" w14:textId="77777777" w:rsidR="006E7E11" w:rsidRPr="00D70F9A" w:rsidRDefault="006E7E11" w:rsidP="006E7E11">
      <w:pPr>
        <w:rPr>
          <w:rFonts w:ascii="Calibri" w:hAnsi="Calibri"/>
          <w:i/>
          <w:iCs/>
        </w:rPr>
      </w:pPr>
    </w:p>
    <w:p w14:paraId="6FD91330" w14:textId="77777777" w:rsidR="006E7E11" w:rsidRPr="00D22810" w:rsidRDefault="006E7E11" w:rsidP="006E7E11">
      <w:pPr>
        <w:pStyle w:val="Tekstpodstawowy"/>
        <w:spacing w:after="0"/>
        <w:ind w:left="540"/>
        <w:jc w:val="right"/>
        <w:rPr>
          <w:i/>
          <w:iCs/>
        </w:rPr>
      </w:pPr>
      <w:r w:rsidRPr="00D22810">
        <w:rPr>
          <w:i/>
          <w:iCs/>
        </w:rPr>
        <w:t>........................................................................</w:t>
      </w:r>
    </w:p>
    <w:p w14:paraId="75C1FB57" w14:textId="77777777" w:rsidR="006E7E11" w:rsidRPr="00D22810" w:rsidRDefault="006E7E11" w:rsidP="006E7E11">
      <w:pPr>
        <w:pStyle w:val="Tekstpodstawowy"/>
        <w:spacing w:after="0"/>
        <w:ind w:left="540"/>
        <w:jc w:val="right"/>
        <w:rPr>
          <w:i/>
          <w:iCs/>
          <w:lang w:val="pl-PL"/>
        </w:rPr>
      </w:pPr>
      <w:r w:rsidRPr="00D22810">
        <w:rPr>
          <w:i/>
          <w:iCs/>
        </w:rPr>
        <w:t xml:space="preserve">(pieczęć i podpis osoby uprawnionej </w:t>
      </w:r>
    </w:p>
    <w:p w14:paraId="2DD42FD1" w14:textId="77777777" w:rsidR="00BD5907" w:rsidRPr="00D22810" w:rsidRDefault="006E7E11" w:rsidP="008F1206">
      <w:pPr>
        <w:pStyle w:val="Tekstpodstawowy"/>
        <w:spacing w:after="0"/>
        <w:ind w:left="540"/>
        <w:jc w:val="right"/>
        <w:rPr>
          <w:i/>
        </w:rPr>
      </w:pPr>
      <w:r w:rsidRPr="00D22810">
        <w:rPr>
          <w:i/>
          <w:iCs/>
        </w:rPr>
        <w:t>do</w:t>
      </w:r>
      <w:r w:rsidRPr="00D22810">
        <w:rPr>
          <w:i/>
          <w:iCs/>
          <w:lang w:val="pl-PL"/>
        </w:rPr>
        <w:t xml:space="preserve"> </w:t>
      </w:r>
      <w:r w:rsidRPr="00D22810">
        <w:rPr>
          <w:i/>
          <w:iCs/>
        </w:rPr>
        <w:t>składania oświadczeń woli w imieniu Wykonawcy)</w:t>
      </w:r>
    </w:p>
    <w:p w14:paraId="403B3E77" w14:textId="77777777" w:rsidR="00BD5907" w:rsidRDefault="00BD5907" w:rsidP="00B63613">
      <w:pPr>
        <w:jc w:val="right"/>
        <w:rPr>
          <w:i/>
        </w:rPr>
      </w:pPr>
    </w:p>
    <w:p w14:paraId="3BD83765" w14:textId="77777777" w:rsidR="00BD5907" w:rsidRDefault="00BD5907" w:rsidP="0055042E">
      <w:pPr>
        <w:rPr>
          <w:i/>
        </w:rPr>
      </w:pPr>
    </w:p>
    <w:sectPr w:rsidR="00BD5907" w:rsidSect="00313B5F">
      <w:headerReference w:type="default" r:id="rId9"/>
      <w:footerReference w:type="default" r:id="rId10"/>
      <w:pgSz w:w="11906" w:h="16838" w:code="9"/>
      <w:pgMar w:top="426" w:right="1304" w:bottom="993" w:left="1304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D6B76" w14:textId="77777777" w:rsidR="00DB082E" w:rsidRDefault="00DB082E">
      <w:r>
        <w:separator/>
      </w:r>
    </w:p>
  </w:endnote>
  <w:endnote w:type="continuationSeparator" w:id="0">
    <w:p w14:paraId="7D73C86F" w14:textId="77777777" w:rsidR="00DB082E" w:rsidRDefault="00DB0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748AF" w14:textId="77777777" w:rsidR="008957C9" w:rsidRDefault="008957C9">
    <w:pPr>
      <w:pStyle w:val="Stopka"/>
      <w:tabs>
        <w:tab w:val="clear" w:pos="4536"/>
        <w:tab w:val="right" w:pos="9000"/>
      </w:tabs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448FC5" w14:textId="77777777" w:rsidR="00DB082E" w:rsidRDefault="00DB082E">
      <w:r>
        <w:separator/>
      </w:r>
    </w:p>
  </w:footnote>
  <w:footnote w:type="continuationSeparator" w:id="0">
    <w:p w14:paraId="628B51B2" w14:textId="77777777" w:rsidR="00DB082E" w:rsidRDefault="00DB08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53987E" w14:textId="5E4507B3" w:rsidR="008957C9" w:rsidRPr="00A06B00" w:rsidRDefault="00F1509D" w:rsidP="00BB4E6A">
    <w:pPr>
      <w:pStyle w:val="Nagwek"/>
      <w:jc w:val="center"/>
      <w:rPr>
        <w:sz w:val="18"/>
        <w:szCs w:val="18"/>
      </w:rPr>
    </w:pPr>
    <w:r>
      <w:rPr>
        <w:noProof/>
        <w:sz w:val="18"/>
        <w:szCs w:val="18"/>
        <w:lang w:val="pl-PL" w:eastAsia="pl-PL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4B4FC6E" wp14:editId="1AC6F8D7">
              <wp:simplePos x="0" y="0"/>
              <wp:positionH relativeFrom="column">
                <wp:posOffset>-24130</wp:posOffset>
              </wp:positionH>
              <wp:positionV relativeFrom="paragraph">
                <wp:posOffset>-22860</wp:posOffset>
              </wp:positionV>
              <wp:extent cx="6076950" cy="586105"/>
              <wp:effectExtent l="0" t="5715" r="5080" b="0"/>
              <wp:wrapNone/>
              <wp:docPr id="1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76950" cy="586105"/>
                        <a:chOff x="1304" y="290"/>
                        <a:chExt cx="9570" cy="923"/>
                      </a:xfrm>
                    </wpg:grpSpPr>
                    <pic:pic xmlns:pic="http://schemas.openxmlformats.org/drawingml/2006/picture">
                      <pic:nvPicPr>
                        <pic:cNvPr id="2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39" y="408"/>
                          <a:ext cx="2335" cy="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63" y="477"/>
                          <a:ext cx="2675" cy="5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58" y="290"/>
                          <a:ext cx="2064" cy="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04" y="332"/>
                          <a:ext cx="1866" cy="8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A191CE8" id="Group 4" o:spid="_x0000_s1026" style="position:absolute;margin-left:-1.9pt;margin-top:-1.8pt;width:478.5pt;height:46.15pt;z-index:251657728" coordorigin="1304,290" coordsize="9570,923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IBLAAAAAEAAjhCSU0EJgAAAAAADgAAAAAA&#10;AAAAAAA/gAAAOEJJTQQNAAAAAAAEAAAAW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HYAAAAAFJnaHRsb25nAAAGPw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I4QklNBAwAAAAAChgAAAABAAAA&#10;oAAAAC8AAAHgAABYIAAACfwAGAAB/9j/7QAMQWRvYmVfQ00AAf/uAA5BZG9iZQBkgAAAAAH/2wCE&#10;AAwICAgJCAwJCQwRCwoLERUPDAwPFRgTExUTExgRDAwMDAwMEQwMDAwMDAwMDAwMDAwMDAwMDAwM&#10;DAwMDAwMDAwBDQsLDQ4NEA4OEBQODg4UFA4ODg4UEQwMDAwMEREMDAwMDAwRDAwMDAwMDAwMDAwM&#10;DAwMDAwMDAwMDAwMDAwMDP/AABEIAC8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BAQEBAQEBAQEBAQEB&#10;AQEBAQEBAQEBAQEBAQEBAgEBAQEBAQICAgICAgICAgICAgICAwMDAwMDAwMDAwMDAwMDAQEBAQEB&#10;AQIBAQIDAgICAwMDAwMDAwMDAwMDAwMDAwMDAwMDAwMDAwMDAwMDAwMDAwMDAwMDAwMDAwMDAwMD&#10;AwP/wAARCAHYBj8DAREAAhEBAxEB/90ABADI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GC993eue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ZF6yqams626+rKyonq6uq2PtOpqqqqlaepqamfA08s9RUTuSzu7Es7kkkkk++GW7I&#10;se63SIAqiWQAAUAAdqADyA8uugtmS1pEzGpKLU+vaOlx7L+lPXvfuvde9+691737r3Xvfuvde9+6&#10;91737r3Xvfuvde9+691737r3Xvfuvdf/1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8YL33d654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9j/AKp/5ld1t/4YOzv/AHnab3w03n/ksXf/&#10;ADWl/wCPt10Esf8AcKH/AEif8dHS+9lvSrr3v3Xuve/de697917r3v3Xuve/de697917r3v3Xuve&#10;/de697917r3v3Xuv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GC993eueP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Y/wCqf+ZXdbf+GDs7/wB52m98NN5/5LF3/wA1pf8Aj7ddBLH/&#10;AHCh/wBIn/HR0vvZb0q697917r3v3Xuve/de697917r3v3Xuve/de697917r3v3Xuve/de697917&#10;r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xgvfd3rnj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2P8Aqn/mV3W3/hg7O/8AedpvfDTef+Sxd/8ANaX/AI+3XQSx/wBwof8ASJ/x0dL7&#10;2W9Kuve/de697917r3v3Xuve/de697917r3v3Xuve/de697917r3v3Xuve/de6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Q389f+FIH8r/APl+&#10;79ynUe++xt7929w7Y3FLtrfXWPxu2pjN+5jr6vpEqI8nHu/dO6MngNsQ1NDVU7Y/I4inz02UpKoi&#10;KooItErRtmRQacT1sKT0er+X/wDzN/hp/M262ynY/wASO1od5naj4Gj7H2BnsTkdo9n9XZrcGFjz&#10;NFiN6bOzKJJ4zqnpIMzjJKzD1lTSVsOPyNYaOoMdgwOOB9Dx68QRx6P17t1r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8YL33d6549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GC993eue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Y+6o/5lb1r/4YGzv/AHnab3w03n/ksXf/ADWl/wCPt10Esf8AcKH/&#10;AEif8dHS/wDZb0q697917r3v3Xuve/de697917r3v3Xuve/de697917r3v3Xuve/de697917r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xgvfd3rnj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2PuqP+ZW9a/+GBs7/wB52m98NN5/5LF3/wA1pf8Aj7ddBLH/AHCh/wBIn/HR0v8A2W9K&#10;uve/de697917r3v3Xuve/de697917r3v3Xuve/de697917r3v3Xuve/de6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YL33d65&#10;4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9j7qj/m&#10;VvWv/hgbO/8AedpvfDTef+Sxd/8ANaX/AI+3XQSx/wBwof8ASJ/x0dL/ANlvSrr3v3Xuve/de697&#10;917r3v3Xuve/de697917r3v3Xuve/de697917r3v3Xuv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GC993eueP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Y+6o/5lb1r/4YGzv/AHna&#10;b3w03n/ksXf/ADWl/wCPt10Esf8AcKH/AEif8dHS/wDZb0q697917r3v3Xuve/de697917r3v3Xu&#10;ve/de697917r3v3Xuve/de697917r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ZUEsDBAoAAAAAAAAAIQDQukjh4h8qAOIfKgAVAAAAZHJzL21lZGlhL2lt&#10;YWdlMi5qcGVn/9j/4AAQSkZJRgABAQEBLAEsAAD/7gAOQWRvYmUAZAAAAAAA/+EQ5kV4aWYAAE1N&#10;ACoAAAAIAAQBOwACAAAACQAACEqHaQAEAAAAAQAACFScnQABAAAAEgAAEMzqHAAHAAAIDAAAAD4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Lcnp5c2llawAAAAWQAwACAAAAFAAAEKKQBAACAAAAFAAAELaSkQACAAAAAzI4&#10;AACSkgACAAAAAzI4AADqHAAHAAAIDAAACJY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//8AAAD/////////////////////////////////////AAAA&#10;AP////////////////////////////////////8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D//////////////////////////////////////wAAAP//////////&#10;//////////////////////////8AAAAAAP//////////////////////////////////AAAAAAAA&#10;/////////////////////////////////wAAAAAAAAD/////////////////////////////////&#10;/////w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P///////////////////////////////////wAAAAAA////////////&#10;//////////////////////8AAAAAAAD/////////////////////////////////AAAAAAAAAP//&#10;/////////////////////////////wAAAAAAAAAA////////////////////////////////AAA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////////////////////////&#10;/////////////wAAAAD///////////////////////////////////8AAAAAAP//////////////&#10;////////////////////AAAAAAAAAP///////////////////////////////wAAAAAAAAAA////&#10;//////////////////////////8AAAAAAAAAAAD//////////////////////////////wAAAAAA&#10;AAAAAP///////////////////////////////wA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P///////////////////////////////////wAAAAAA&#10;////////////////////////////////AAAAAAAAAAAA/////////////////////////////wAA&#10;AAAAAAAAAAD///////////////////////////8AAAAAAAAAAAAAAP/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AAAAAAD/////////////////////&#10;////////////AAA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P//////////////////////////////////AAAAAAAA////////////////&#10;////////////////AAAAAAAAAAD/////////////////////////////AAAAAAAAAAAAAAD/////&#10;/////////////////////wAAAAAAAAAAAAAAAP///////////////////////////wAAAAAAAAAA&#10;AAAA////////////////////////////AAAAAAAAAAAAAAAA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AAAP////////////////////////////////8AAAAAAAAA////////////////////////&#10;/////////w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D//////////////////////////wAAAAAAAAAAAAAAAP//////////////&#10;////////////AAAAAAAAAAAAAAAAAP//////////////////////////AAAAAAAAAAAAAAAA////&#10;//////////////////////8AAAAAAAAAAAAAAAD///////////////////////////8AAAAAAAAA&#10;AAAAAP///////////////////////////w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////////////////&#10;//////////8AAAAAAAAAAAAAAAD//////////////////////////wAAAAAAAAAAAAAAAP//////&#10;////////////////////AAAAAAAAAAAAAAAAAP//////////////////////////AAAAAAAAAAAA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D/////////////////////&#10;////////AAAAAAAAAAAAAAAAAP////////////////////////8AAAAAAAAAAAAAAAAA////////&#10;//////////////////8AAAAAAAAAAAAAAP///////////////////////////w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D//////////////////////////wAAAAAAAAAAAAAAAP//////////&#10;////////////////AA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/8AAAAAAAAAAAD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AAAAAAAAAAAAAAAAAAAAAAAAAAAAAAAAAAAAAAAAAAAAAAAAAAAAAA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bWZ0MgAAAAAEAxAAAAEAAAAAAAAAAAAAAAAAAAABAAAAAAAAAAAA&#10;AAAAAAAAAQAAAQABAA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efr6yHnVb0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ZGM9Imh0dHA6Ly9wdXJs&#10;Lm9yZy9kYy9lbGVtZW50cy8xLjEvIi8+PHJkZjpEZXNjcmlwdGlvbiByZGY6YWJvdXQ9InV1aWQ6&#10;ZmFmNWJkZDUtYmEzZC0xMWRhLWFkMzEtZDMzZDc1MTgyZjFiIiB4bWxuczp4bXA9Imh0dHA6Ly9u&#10;cy5hZG9iZS5jb20veGFwLzEuMC8iPjx4bXA6Q3JlYXRlRGF0ZT4yMDExLTEyLTEwVDIzOjA1OjAy&#10;LjI3ODwveG1wOkNyZWF0ZURhdGU+PC9yZGY6RGVzY3JpcHRpb24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Lcnp5c2llazwvcmRmOmxpPjwvcmRmOlNlcT4NCgkJCTwvZGM6Y3JlYXRvcj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Dw/eHBhY2tldCBlbmQ9J3cnPz7/&#10;2wBDAAEBAQEBAQEBAQEBAQEBAQEBAQEBAQEBAQEBAQEBAQEBAQEBAQEBAQEBAQEBAQEBAQEBAQEB&#10;AQEBAQEBAQEBAQH/wAAUCAQ+FKwEQxEATREAWREASx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UJubdSVaeEMCQQZUBBBwQQWyCDwQeQaKKKT7Vbf8/EH/f6P/4qiiij7Vbf8/EH&#10;/f6P/wCKoooo+1W3/PxB/wB/o/8A4qiiipEkSQFo3SRQcEowYA4BwSpIzgg464I9aKKKf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5wn/B05/wUG/4aL/a40j9kDwBrn2v4T/sj&#10;veWni77Dcb9P8R/tAa9bRJ4ukn8tvLuf+Fb6L9j8C2qToLnSPEsvxEtlZobwZKKK/liooooooooo&#10;oor/AEcf+DZj/glB/wAMq/A4ftr/ABv8NfZf2hP2ivDFt/wr3RtXtNmpfCr4F6mbbU9MDQTIJNP8&#10;V/FJorDxJrW7dd6b4Ug8LaMRpt/c+K9PnKKK/qn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xn/wUV+Md&#10;r+z/APsHftgfGG4u1s7jwP8As7fFi/0OVnEYl8WXvg7VdH8GWSuWXY+peLdR0XT42BLLJdKVVmAU&#10;lFFf42dFFFFFFFFFFFSwQTXU8NtbxST3FxLHBBBEjSSzTSuI4oo0UFnkkdlREUFmYgAEmiiiv9sj&#10;4L+Bv+FYfB34T/DULGg+Hnw08CeBgsRBiX/hEvC2laBtiK/KYx/Z+EK8FQCOKKKK9L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/G9/4KQfG28/aM/b4/a/8AjPdXj3tv&#10;41/aC+Js2gTO5laPwZovia+8N+BLLzCTvXTfBmj6DpyMu1ClqpRETailFFfFNFFFFFFFfff/AATB&#10;/Yuv/wBv/wDbh+BP7MazXth4W8X+JJdb+JmtWHyXWh/C3wbY3Hifx3d2tyyvHZ6pf6Jps/h/w9dT&#10;xywJ4l1rRklilSQxsUUV/r3fD/wD4L+Ffgfwj8Nfhz4a0nwb4C8B+HdI8J+D/CuhWq2ekeH/AA5o&#10;VlDp2k6Tp9sufLtrOzt4oULs8sm0yTSSSu8jFFFdf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8lv/AAdp/tla&#10;f8L/ANkP4efsb+HtWQeOP2mPGOn+LPGmmwTgzWXwd+FOqWuuo2oQoRLbDxL8TYvCI0aaUiG+h8Ie&#10;KYFWRrWQxFFFf53NFFFFFFFFFFFfdn/BMP4HT/tH/wDBQv8AY3+DaWX9oWHiv9oH4dXfia02GTzP&#10;A/hLXbfxr4/fZgg+R4I8O+IJ/nHljysyERhiCiiv9iy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qt9O1rZXl0ieY9ta3E6R8/O0MTyKnBB+YqBwQeeoooor/D4urq4vbq&#10;5vbuV57q7nmurmeQ7pJri4kaWaVz3eSR2dj3Yk0UUVBRRRRRRRX9dX/Bnz4H0zVf2z/2nfiFdQRz&#10;al4N/ZrtvDelvIoc2o8c/ErwpeX9xAGBEc5h8Fx2vnLiQW91cwBhHcSq5RRX+hd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SEAgggEEEEEZBB4&#10;IIPBBHBB60UUV/ibfGz4fXvwm+M3xc+FepQvbaj8M/id49+H1/byqVkt73wZ4q1bw5dQyKwVleKf&#10;TZEdWUEMpBAPFFFFeY0UUUUUUV/UT/wabfH3w/8AC/8A4KK+M/hL4k1CDT0/aK+BPiXwt4SM8qRC&#10;+8f+Bdb0Tx/pmmBpGVN114O0jx7JCoYyzXlvaW0KO84FFFFf6R9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zGf8HZ3/KLnw3/2db8J&#10;v/UL+LFFFFf5rVFFFFFFFFFFFFFFFFFFFFFFFFFFFFFFFf0e/wDBFD/ggh8UP+CgviXw78ef2g9J&#10;8QfDL9i3R9RivTfzpdaJ4u+P8ljNuk8NfDjzI47qz8GSTxmz8T/ElAlsifatE8GzX/iCPU9Q8KlF&#10;Ff6WHgTwL4N+GHgvwt8Ovh54Z0bwZ4F8EaDpnhfwj4U8PWMGmaH4e8P6NaRWOl6TpdhbqkNtZ2dp&#10;DHDFGi5wu52Z2ZiUUV1d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Rz/g8I/5Mi/Zj/7Oph/9VH8R6KKK/wA8qiiiiiiiiiiiiiiiiiiiiiiiv10/4JVf8Ed/2kf+&#10;CofxGhTwnYXnw5/Z38NatDbfFD9oLXtKnk8PaQkZinvPDHge0le1Xxz8QZrR1aHQtPuU0/REuLS/&#10;8V6notnead/aJRRX+oT+yF+yF8Cf2G/gT4Q/Z4/Z48Iw+FPAXhSFpri4naO78SeMPEl3HAuteNvG&#10;2tLBby6/4s1+W3ik1DUJIobe3t4bLR9HstL0DS9K0qxKKK+m6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VWvLO01C2nsr+1tr6&#10;zuY2iubS8giuba4ib70U8EyvFLG38SSIynuDRRRXhWs/so/st+I7hrvxD+zX8AdeunYs9zrPwc+H&#10;eqXDsxBZmmvvDk8jMSASSxJIBJ4ooore8M/s9fALwVPHdeDfgd8H/CVzCyvFc+Gfhp4L0GeJ0xse&#10;ObStFtJEZMDaysCuBgjFFFFew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rz/&#10;AOJPwm+Ffxm8PR+EfjB8M/h/8VvCkOpW2sw+GPiT4M8OeOvD0WsWUNzb2erR6L4o03VNNTUrSC9v&#10;ILa+W2F1BDd3McUqJPKrlFFeOaf+w7+xVpLB9K/ZA/Zc0xxjD6f+z/8ACezYY6Ya28JRkY7c8dqK&#10;KK9Z8NfBj4PeDGjfwf8ACj4a+FGiKtE3hrwL4X0JomX7pjbS9KtShX+EqQR2ooor0q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M/if8ABb4OfG7SdO0H40fCb4Z/F3Q9H1IazpGjfE/wH4W8faTpesC1uLEa&#10;rp2neK9K1azsdSFldXVoL62hiuvstzcW/m+VNIjFFFcd4Z/ZR/Zb8FSxz+Dv2a/gD4SnhZWhm8M/&#10;Bz4d6DLEyfcaOTSvDlq6Mv8ACVYFe2KKKK94gggtYYre2hit7eFFjhggjSKGKNBhY4oowqRooACo&#10;ihVHAAFFFFS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8539;top:408;width:2335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">
                <v:imagedata r:id="rId5" o:title=""/>
              </v:shape>
              <v:shape id="Picture 6" o:spid="_x0000_s1028" type="#_x0000_t75" style="position:absolute;left:5763;top:477;width:2675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">
                <v:imagedata r:id="rId6" o:title=""/>
              </v:shape>
              <v:shape id="Picture 7" o:spid="_x0000_s1029" type="#_x0000_t75" style="position:absolute;left:3458;top:290;width:2064;height: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">
                <v:imagedata r:id="rId7" o:title=""/>
              </v:shape>
              <v:shape id="Picture 8" o:spid="_x0000_s1030" type="#_x0000_t75" style="position:absolute;left:1304;top:332;width:1866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">
                <v:imagedata r:id="rId8" o:title=""/>
              </v:shape>
            </v:group>
          </w:pict>
        </mc:Fallback>
      </mc:AlternateContent>
    </w:r>
    <w:r w:rsidR="008957C9">
      <w:rPr>
        <w:sz w:val="18"/>
        <w:szCs w:val="18"/>
        <w:lang w:val="pl-P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1542D2C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i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i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i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i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i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i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i/>
      </w:rPr>
    </w:lvl>
  </w:abstractNum>
  <w:abstractNum w:abstractNumId="1" w15:restartNumberingAfterBreak="0">
    <w:nsid w:val="00000005"/>
    <w:multiLevelType w:val="multilevel"/>
    <w:tmpl w:val="00000005"/>
    <w:name w:val="WW8Num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6192834"/>
    <w:multiLevelType w:val="hybridMultilevel"/>
    <w:tmpl w:val="028627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220597"/>
    <w:multiLevelType w:val="hybridMultilevel"/>
    <w:tmpl w:val="976461A0"/>
    <w:lvl w:ilvl="0" w:tplc="AEF803D6">
      <w:start w:val="1"/>
      <w:numFmt w:val="lowerLetter"/>
      <w:lvlText w:val="%1)"/>
      <w:lvlJc w:val="left"/>
      <w:pPr>
        <w:ind w:left="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84" w:hanging="360"/>
      </w:pPr>
    </w:lvl>
    <w:lvl w:ilvl="2" w:tplc="0415001B" w:tentative="1">
      <w:start w:val="1"/>
      <w:numFmt w:val="lowerRoman"/>
      <w:lvlText w:val="%3."/>
      <w:lvlJc w:val="right"/>
      <w:pPr>
        <w:ind w:left="1504" w:hanging="180"/>
      </w:pPr>
    </w:lvl>
    <w:lvl w:ilvl="3" w:tplc="0415000F" w:tentative="1">
      <w:start w:val="1"/>
      <w:numFmt w:val="decimal"/>
      <w:lvlText w:val="%4."/>
      <w:lvlJc w:val="left"/>
      <w:pPr>
        <w:ind w:left="2224" w:hanging="360"/>
      </w:pPr>
    </w:lvl>
    <w:lvl w:ilvl="4" w:tplc="04150019" w:tentative="1">
      <w:start w:val="1"/>
      <w:numFmt w:val="lowerLetter"/>
      <w:lvlText w:val="%5."/>
      <w:lvlJc w:val="left"/>
      <w:pPr>
        <w:ind w:left="2944" w:hanging="360"/>
      </w:pPr>
    </w:lvl>
    <w:lvl w:ilvl="5" w:tplc="0415001B" w:tentative="1">
      <w:start w:val="1"/>
      <w:numFmt w:val="lowerRoman"/>
      <w:lvlText w:val="%6."/>
      <w:lvlJc w:val="right"/>
      <w:pPr>
        <w:ind w:left="3664" w:hanging="180"/>
      </w:pPr>
    </w:lvl>
    <w:lvl w:ilvl="6" w:tplc="0415000F" w:tentative="1">
      <w:start w:val="1"/>
      <w:numFmt w:val="decimal"/>
      <w:lvlText w:val="%7."/>
      <w:lvlJc w:val="left"/>
      <w:pPr>
        <w:ind w:left="4384" w:hanging="360"/>
      </w:pPr>
    </w:lvl>
    <w:lvl w:ilvl="7" w:tplc="04150019" w:tentative="1">
      <w:start w:val="1"/>
      <w:numFmt w:val="lowerLetter"/>
      <w:lvlText w:val="%8."/>
      <w:lvlJc w:val="left"/>
      <w:pPr>
        <w:ind w:left="5104" w:hanging="360"/>
      </w:pPr>
    </w:lvl>
    <w:lvl w:ilvl="8" w:tplc="0415001B" w:tentative="1">
      <w:start w:val="1"/>
      <w:numFmt w:val="lowerRoman"/>
      <w:lvlText w:val="%9."/>
      <w:lvlJc w:val="right"/>
      <w:pPr>
        <w:ind w:left="5824" w:hanging="180"/>
      </w:pPr>
    </w:lvl>
  </w:abstractNum>
  <w:abstractNum w:abstractNumId="4" w15:restartNumberingAfterBreak="0">
    <w:nsid w:val="09D726A0"/>
    <w:multiLevelType w:val="hybridMultilevel"/>
    <w:tmpl w:val="D480E2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F49C7"/>
    <w:multiLevelType w:val="hybridMultilevel"/>
    <w:tmpl w:val="539E38B8"/>
    <w:lvl w:ilvl="0" w:tplc="0FC2F4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550E0F"/>
    <w:multiLevelType w:val="hybridMultilevel"/>
    <w:tmpl w:val="68726120"/>
    <w:lvl w:ilvl="0" w:tplc="8BD0549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0BF1796"/>
    <w:multiLevelType w:val="hybridMultilevel"/>
    <w:tmpl w:val="A7109610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755526B"/>
    <w:multiLevelType w:val="hybridMultilevel"/>
    <w:tmpl w:val="2F0C4E74"/>
    <w:lvl w:ilvl="0" w:tplc="6AE422CC">
      <w:start w:val="10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305"/>
        </w:tabs>
        <w:ind w:left="30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25"/>
        </w:tabs>
        <w:ind w:left="102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745"/>
        </w:tabs>
        <w:ind w:left="174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465"/>
        </w:tabs>
        <w:ind w:left="246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185"/>
        </w:tabs>
        <w:ind w:left="318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05"/>
        </w:tabs>
        <w:ind w:left="390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25"/>
        </w:tabs>
        <w:ind w:left="462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345"/>
        </w:tabs>
        <w:ind w:left="5345" w:hanging="180"/>
      </w:pPr>
    </w:lvl>
  </w:abstractNum>
  <w:abstractNum w:abstractNumId="9" w15:restartNumberingAfterBreak="0">
    <w:nsid w:val="1C5F2159"/>
    <w:multiLevelType w:val="hybridMultilevel"/>
    <w:tmpl w:val="337EBDA4"/>
    <w:lvl w:ilvl="0" w:tplc="60306C6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CA63001"/>
    <w:multiLevelType w:val="hybridMultilevel"/>
    <w:tmpl w:val="89866722"/>
    <w:lvl w:ilvl="0" w:tplc="0FC2F40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1EE3197E"/>
    <w:multiLevelType w:val="multilevel"/>
    <w:tmpl w:val="69C2ADB2"/>
    <w:lvl w:ilvl="0">
      <w:start w:val="1"/>
      <w:numFmt w:val="decimal"/>
      <w:pStyle w:val="Nagwek1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b/>
        <w:i w:val="0"/>
        <w:sz w:val="24"/>
        <w:szCs w:val="24"/>
      </w:rPr>
    </w:lvl>
    <w:lvl w:ilvl="1">
      <w:start w:val="1"/>
      <w:numFmt w:val="decimal"/>
      <w:pStyle w:val="Nagwek2"/>
      <w:lvlText w:val="%1.%2.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lowerLetter"/>
      <w:lvlText w:val="%3:"/>
      <w:lvlJc w:val="left"/>
      <w:pPr>
        <w:tabs>
          <w:tab w:val="num" w:pos="1021"/>
        </w:tabs>
        <w:ind w:left="1021" w:hanging="341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bullet"/>
      <w:pStyle w:val="Nagwek4"/>
      <w:lvlText w:val=""/>
      <w:lvlJc w:val="left"/>
      <w:pPr>
        <w:tabs>
          <w:tab w:val="num" w:pos="864"/>
        </w:tabs>
        <w:ind w:left="864" w:hanging="864"/>
      </w:pPr>
      <w:rPr>
        <w:rFonts w:ascii="Symbol" w:hAnsi="Symbol" w:hint="default"/>
        <w:b w:val="0"/>
        <w:i w:val="0"/>
        <w:color w:val="auto"/>
        <w:sz w:val="24"/>
        <w:szCs w:val="24"/>
      </w:r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2" w15:restartNumberingAfterBreak="0">
    <w:nsid w:val="25A02551"/>
    <w:multiLevelType w:val="hybridMultilevel"/>
    <w:tmpl w:val="9412119A"/>
    <w:lvl w:ilvl="0" w:tplc="F20C681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3" w15:restartNumberingAfterBreak="0">
    <w:nsid w:val="25CC2C19"/>
    <w:multiLevelType w:val="hybridMultilevel"/>
    <w:tmpl w:val="49607284"/>
    <w:lvl w:ilvl="0" w:tplc="E35825B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7C43297"/>
    <w:multiLevelType w:val="hybridMultilevel"/>
    <w:tmpl w:val="8570A5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91D6642"/>
    <w:multiLevelType w:val="multilevel"/>
    <w:tmpl w:val="5B6E06C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2B483455"/>
    <w:multiLevelType w:val="hybridMultilevel"/>
    <w:tmpl w:val="A3AA4258"/>
    <w:lvl w:ilvl="0" w:tplc="57C69C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4B4D8C"/>
    <w:multiLevelType w:val="hybridMultilevel"/>
    <w:tmpl w:val="F2F684FE"/>
    <w:lvl w:ilvl="0" w:tplc="D908979E">
      <w:start w:val="1"/>
      <w:numFmt w:val="decimal"/>
      <w:pStyle w:val="Nagwek3"/>
      <w:lvlText w:val="%1."/>
      <w:lvlJc w:val="left"/>
      <w:pPr>
        <w:tabs>
          <w:tab w:val="num" w:pos="1068"/>
        </w:tabs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 w15:restartNumberingAfterBreak="0">
    <w:nsid w:val="2FD77AD4"/>
    <w:multiLevelType w:val="hybridMultilevel"/>
    <w:tmpl w:val="CB980898"/>
    <w:lvl w:ilvl="0" w:tplc="13585B4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i w:val="0"/>
        <w:sz w:val="24"/>
        <w:szCs w:val="24"/>
      </w:rPr>
    </w:lvl>
    <w:lvl w:ilvl="1" w:tplc="59B85EE0">
      <w:start w:val="2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0"/>
        <w:szCs w:val="20"/>
      </w:rPr>
    </w:lvl>
    <w:lvl w:ilvl="2" w:tplc="34EED6C0">
      <w:start w:val="1"/>
      <w:numFmt w:val="lowerLetter"/>
      <w:lvlText w:val="%3)"/>
      <w:lvlJc w:val="left"/>
      <w:pPr>
        <w:tabs>
          <w:tab w:val="num" w:pos="1620"/>
        </w:tabs>
        <w:ind w:left="1620" w:hanging="360"/>
      </w:pPr>
      <w:rPr>
        <w:rFonts w:cs="Times New Roman" w:hint="default"/>
        <w:b w:val="0"/>
        <w:i w:val="0"/>
        <w:sz w:val="20"/>
        <w:szCs w:val="20"/>
      </w:rPr>
    </w:lvl>
    <w:lvl w:ilvl="3" w:tplc="0415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19" w15:restartNumberingAfterBreak="0">
    <w:nsid w:val="31DE55B6"/>
    <w:multiLevelType w:val="hybridMultilevel"/>
    <w:tmpl w:val="03460624"/>
    <w:lvl w:ilvl="0" w:tplc="041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3DA62F5"/>
    <w:multiLevelType w:val="hybridMultilevel"/>
    <w:tmpl w:val="4802C8A4"/>
    <w:lvl w:ilvl="0" w:tplc="0FC2F4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38C34696"/>
    <w:multiLevelType w:val="hybridMultilevel"/>
    <w:tmpl w:val="5B2E48C6"/>
    <w:lvl w:ilvl="0" w:tplc="10F2603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B8B10FD"/>
    <w:multiLevelType w:val="hybridMultilevel"/>
    <w:tmpl w:val="D65C40C0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C7F0D96"/>
    <w:multiLevelType w:val="hybridMultilevel"/>
    <w:tmpl w:val="D758FC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CDE5E49"/>
    <w:multiLevelType w:val="hybridMultilevel"/>
    <w:tmpl w:val="BF6653E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3E6F682B"/>
    <w:multiLevelType w:val="hybridMultilevel"/>
    <w:tmpl w:val="2CBA316A"/>
    <w:lvl w:ilvl="0" w:tplc="40FEB9C8">
      <w:start w:val="1"/>
      <w:numFmt w:val="lowerLetter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3E947D31"/>
    <w:multiLevelType w:val="hybridMultilevel"/>
    <w:tmpl w:val="02B2A5AC"/>
    <w:lvl w:ilvl="0" w:tplc="35CE853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437B7F43"/>
    <w:multiLevelType w:val="hybridMultilevel"/>
    <w:tmpl w:val="2560261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0E6903"/>
    <w:multiLevelType w:val="hybridMultilevel"/>
    <w:tmpl w:val="D78A69FA"/>
    <w:lvl w:ilvl="0" w:tplc="13028ECA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11"/>
        </w:tabs>
        <w:ind w:left="1211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931"/>
        </w:tabs>
        <w:ind w:left="1931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651"/>
        </w:tabs>
        <w:ind w:left="2651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371"/>
        </w:tabs>
        <w:ind w:left="3371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91"/>
        </w:tabs>
        <w:ind w:left="4091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811"/>
        </w:tabs>
        <w:ind w:left="4811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531"/>
        </w:tabs>
        <w:ind w:left="5531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251"/>
        </w:tabs>
        <w:ind w:left="6251" w:hanging="180"/>
      </w:pPr>
    </w:lvl>
  </w:abstractNum>
  <w:abstractNum w:abstractNumId="29" w15:restartNumberingAfterBreak="0">
    <w:nsid w:val="4BEF42DA"/>
    <w:multiLevelType w:val="hybridMultilevel"/>
    <w:tmpl w:val="1B921F72"/>
    <w:lvl w:ilvl="0" w:tplc="038ECDF8">
      <w:start w:val="1"/>
      <w:numFmt w:val="decimal"/>
      <w:lvlText w:val="%1)"/>
      <w:lvlJc w:val="left"/>
      <w:pPr>
        <w:ind w:left="1083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4D8F2C3F"/>
    <w:multiLevelType w:val="multilevel"/>
    <w:tmpl w:val="35C66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0267EAF"/>
    <w:multiLevelType w:val="hybridMultilevel"/>
    <w:tmpl w:val="B316D83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EB406B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sz w:val="20"/>
        <w:szCs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2" w15:restartNumberingAfterBreak="0">
    <w:nsid w:val="5094170B"/>
    <w:multiLevelType w:val="hybridMultilevel"/>
    <w:tmpl w:val="8912EBD6"/>
    <w:lvl w:ilvl="0" w:tplc="0FC2F40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8B01CEB"/>
    <w:multiLevelType w:val="hybridMultilevel"/>
    <w:tmpl w:val="23FE38B6"/>
    <w:lvl w:ilvl="0" w:tplc="0FC2F40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591F4B45"/>
    <w:multiLevelType w:val="hybridMultilevel"/>
    <w:tmpl w:val="D480E2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14759E"/>
    <w:multiLevelType w:val="hybridMultilevel"/>
    <w:tmpl w:val="07B886AE"/>
    <w:lvl w:ilvl="0" w:tplc="0FC2F40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62BE6BD1"/>
    <w:multiLevelType w:val="hybridMultilevel"/>
    <w:tmpl w:val="1C80D77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8238F2"/>
    <w:multiLevelType w:val="hybridMultilevel"/>
    <w:tmpl w:val="94F8894E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6D5E6F30"/>
    <w:multiLevelType w:val="hybridMultilevel"/>
    <w:tmpl w:val="88D86CD6"/>
    <w:lvl w:ilvl="0" w:tplc="E1FE695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6E2C544E"/>
    <w:multiLevelType w:val="hybridMultilevel"/>
    <w:tmpl w:val="911AF8D4"/>
    <w:lvl w:ilvl="0" w:tplc="CD42EB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255818"/>
    <w:multiLevelType w:val="hybridMultilevel"/>
    <w:tmpl w:val="96DE57B2"/>
    <w:lvl w:ilvl="0" w:tplc="0FC2F4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73AB3CBA"/>
    <w:multiLevelType w:val="hybridMultilevel"/>
    <w:tmpl w:val="0E566C8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4163C66"/>
    <w:multiLevelType w:val="hybridMultilevel"/>
    <w:tmpl w:val="9810063C"/>
    <w:lvl w:ilvl="0" w:tplc="0FC2F40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755E6755"/>
    <w:multiLevelType w:val="singleLevel"/>
    <w:tmpl w:val="037643A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4" w15:restartNumberingAfterBreak="0">
    <w:nsid w:val="78192DEF"/>
    <w:multiLevelType w:val="hybridMultilevel"/>
    <w:tmpl w:val="3BF8111C"/>
    <w:lvl w:ilvl="0" w:tplc="19F89C4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79701DA9"/>
    <w:multiLevelType w:val="hybridMultilevel"/>
    <w:tmpl w:val="68DA034E"/>
    <w:lvl w:ilvl="0" w:tplc="3FDAE2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3A223C"/>
    <w:multiLevelType w:val="hybridMultilevel"/>
    <w:tmpl w:val="42727FE2"/>
    <w:lvl w:ilvl="0" w:tplc="C74C3812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  <w:color w:val="00000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C912904"/>
    <w:multiLevelType w:val="hybridMultilevel"/>
    <w:tmpl w:val="5B2E48C6"/>
    <w:lvl w:ilvl="0" w:tplc="10F2603C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8" w15:restartNumberingAfterBreak="0">
    <w:nsid w:val="7D991C4C"/>
    <w:multiLevelType w:val="hybridMultilevel"/>
    <w:tmpl w:val="7EBC6EA8"/>
    <w:lvl w:ilvl="0" w:tplc="B164BEF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 w15:restartNumberingAfterBreak="0">
    <w:nsid w:val="7E4156A8"/>
    <w:multiLevelType w:val="hybridMultilevel"/>
    <w:tmpl w:val="211A2DEA"/>
    <w:lvl w:ilvl="0" w:tplc="7F206334">
      <w:start w:val="1"/>
      <w:numFmt w:val="decimal"/>
      <w:lvlText w:val="%1."/>
      <w:lvlJc w:val="left"/>
      <w:pPr>
        <w:ind w:left="648" w:hanging="360"/>
      </w:pPr>
      <w:rPr>
        <w:rFonts w:eastAsia="TimesNew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8" w:hanging="180"/>
      </w:pPr>
      <w:rPr>
        <w:rFonts w:cs="Times New Roman"/>
      </w:rPr>
    </w:lvl>
  </w:abstractNum>
  <w:num w:numId="1" w16cid:durableId="1454402146">
    <w:abstractNumId w:val="11"/>
  </w:num>
  <w:num w:numId="2" w16cid:durableId="371728802">
    <w:abstractNumId w:val="17"/>
  </w:num>
  <w:num w:numId="3" w16cid:durableId="344673455">
    <w:abstractNumId w:val="9"/>
  </w:num>
  <w:num w:numId="4" w16cid:durableId="1430851193">
    <w:abstractNumId w:val="30"/>
  </w:num>
  <w:num w:numId="5" w16cid:durableId="2077775283">
    <w:abstractNumId w:val="43"/>
  </w:num>
  <w:num w:numId="6" w16cid:durableId="218327761">
    <w:abstractNumId w:val="25"/>
  </w:num>
  <w:num w:numId="7" w16cid:durableId="166018463">
    <w:abstractNumId w:val="12"/>
  </w:num>
  <w:num w:numId="8" w16cid:durableId="823470696">
    <w:abstractNumId w:val="8"/>
  </w:num>
  <w:num w:numId="9" w16cid:durableId="1427842923">
    <w:abstractNumId w:val="28"/>
  </w:num>
  <w:num w:numId="10" w16cid:durableId="1910993847">
    <w:abstractNumId w:val="14"/>
  </w:num>
  <w:num w:numId="11" w16cid:durableId="596326056">
    <w:abstractNumId w:val="3"/>
  </w:num>
  <w:num w:numId="12" w16cid:durableId="1487940460">
    <w:abstractNumId w:val="15"/>
  </w:num>
  <w:num w:numId="13" w16cid:durableId="1654138289">
    <w:abstractNumId w:val="40"/>
  </w:num>
  <w:num w:numId="14" w16cid:durableId="1860125006">
    <w:abstractNumId w:val="5"/>
  </w:num>
  <w:num w:numId="15" w16cid:durableId="893538586">
    <w:abstractNumId w:val="39"/>
  </w:num>
  <w:num w:numId="16" w16cid:durableId="325062149">
    <w:abstractNumId w:val="44"/>
  </w:num>
  <w:num w:numId="17" w16cid:durableId="1286891657">
    <w:abstractNumId w:val="6"/>
  </w:num>
  <w:num w:numId="18" w16cid:durableId="3017470">
    <w:abstractNumId w:val="19"/>
  </w:num>
  <w:num w:numId="19" w16cid:durableId="1384450999">
    <w:abstractNumId w:val="4"/>
  </w:num>
  <w:num w:numId="20" w16cid:durableId="827592839">
    <w:abstractNumId w:val="34"/>
  </w:num>
  <w:num w:numId="21" w16cid:durableId="1946112719">
    <w:abstractNumId w:val="0"/>
  </w:num>
  <w:num w:numId="22" w16cid:durableId="1810128412">
    <w:abstractNumId w:val="45"/>
  </w:num>
  <w:num w:numId="23" w16cid:durableId="169156660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9983426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39758402">
    <w:abstractNumId w:val="22"/>
  </w:num>
  <w:num w:numId="26" w16cid:durableId="1489203035">
    <w:abstractNumId w:val="29"/>
  </w:num>
  <w:num w:numId="27" w16cid:durableId="1502886912">
    <w:abstractNumId w:val="42"/>
  </w:num>
  <w:num w:numId="28" w16cid:durableId="1237394547">
    <w:abstractNumId w:val="27"/>
  </w:num>
  <w:num w:numId="29" w16cid:durableId="500507134">
    <w:abstractNumId w:val="26"/>
  </w:num>
  <w:num w:numId="30" w16cid:durableId="108938214">
    <w:abstractNumId w:val="13"/>
  </w:num>
  <w:num w:numId="31" w16cid:durableId="1537818138">
    <w:abstractNumId w:val="33"/>
  </w:num>
  <w:num w:numId="32" w16cid:durableId="343671266">
    <w:abstractNumId w:val="16"/>
  </w:num>
  <w:num w:numId="33" w16cid:durableId="1911575940">
    <w:abstractNumId w:val="20"/>
  </w:num>
  <w:num w:numId="34" w16cid:durableId="62412447">
    <w:abstractNumId w:val="32"/>
  </w:num>
  <w:num w:numId="35" w16cid:durableId="984819435">
    <w:abstractNumId w:val="10"/>
  </w:num>
  <w:num w:numId="36" w16cid:durableId="1995648017">
    <w:abstractNumId w:val="41"/>
  </w:num>
  <w:num w:numId="37" w16cid:durableId="1659191462">
    <w:abstractNumId w:val="18"/>
  </w:num>
  <w:num w:numId="38" w16cid:durableId="368724565">
    <w:abstractNumId w:val="24"/>
  </w:num>
  <w:num w:numId="39" w16cid:durableId="1870987963">
    <w:abstractNumId w:val="31"/>
  </w:num>
  <w:num w:numId="40" w16cid:durableId="1727217053">
    <w:abstractNumId w:val="49"/>
  </w:num>
  <w:num w:numId="41" w16cid:durableId="802845385">
    <w:abstractNumId w:val="2"/>
  </w:num>
  <w:num w:numId="42" w16cid:durableId="1645306577">
    <w:abstractNumId w:val="23"/>
  </w:num>
  <w:num w:numId="43" w16cid:durableId="1025519528">
    <w:abstractNumId w:val="46"/>
  </w:num>
  <w:num w:numId="44" w16cid:durableId="1549224529">
    <w:abstractNumId w:val="36"/>
  </w:num>
  <w:num w:numId="45" w16cid:durableId="234753277">
    <w:abstractNumId w:val="47"/>
  </w:num>
  <w:num w:numId="46" w16cid:durableId="1961918059">
    <w:abstractNumId w:val="37"/>
  </w:num>
  <w:num w:numId="47" w16cid:durableId="295061914">
    <w:abstractNumId w:val="48"/>
  </w:num>
  <w:num w:numId="48" w16cid:durableId="389303408">
    <w:abstractNumId w:val="35"/>
  </w:num>
  <w:num w:numId="49" w16cid:durableId="11107193">
    <w:abstractNumId w:val="38"/>
  </w:num>
  <w:num w:numId="50" w16cid:durableId="59327514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520"/>
    <w:rsid w:val="000026CA"/>
    <w:rsid w:val="000067E5"/>
    <w:rsid w:val="000177EA"/>
    <w:rsid w:val="00024535"/>
    <w:rsid w:val="00025A53"/>
    <w:rsid w:val="000335B3"/>
    <w:rsid w:val="00036B45"/>
    <w:rsid w:val="00040D3C"/>
    <w:rsid w:val="000411AD"/>
    <w:rsid w:val="0004571C"/>
    <w:rsid w:val="000471B4"/>
    <w:rsid w:val="00055C79"/>
    <w:rsid w:val="00056DF0"/>
    <w:rsid w:val="0005779B"/>
    <w:rsid w:val="00061585"/>
    <w:rsid w:val="00064D2E"/>
    <w:rsid w:val="00070BFE"/>
    <w:rsid w:val="00072C33"/>
    <w:rsid w:val="00081DA3"/>
    <w:rsid w:val="00082134"/>
    <w:rsid w:val="00086D89"/>
    <w:rsid w:val="00093F74"/>
    <w:rsid w:val="00094B2E"/>
    <w:rsid w:val="000968B2"/>
    <w:rsid w:val="000A22FF"/>
    <w:rsid w:val="000A46A1"/>
    <w:rsid w:val="000B08A9"/>
    <w:rsid w:val="000B145A"/>
    <w:rsid w:val="000B252E"/>
    <w:rsid w:val="000B4B44"/>
    <w:rsid w:val="000C0872"/>
    <w:rsid w:val="000C46E4"/>
    <w:rsid w:val="000C52C6"/>
    <w:rsid w:val="000C62CC"/>
    <w:rsid w:val="000D4B4D"/>
    <w:rsid w:val="000D78E2"/>
    <w:rsid w:val="000E591E"/>
    <w:rsid w:val="000F01D8"/>
    <w:rsid w:val="000F53AD"/>
    <w:rsid w:val="00106227"/>
    <w:rsid w:val="00107593"/>
    <w:rsid w:val="0011174C"/>
    <w:rsid w:val="00113A73"/>
    <w:rsid w:val="00116ABA"/>
    <w:rsid w:val="00116F37"/>
    <w:rsid w:val="00117D2B"/>
    <w:rsid w:val="00125128"/>
    <w:rsid w:val="00125A9A"/>
    <w:rsid w:val="00131369"/>
    <w:rsid w:val="0013434C"/>
    <w:rsid w:val="00137A98"/>
    <w:rsid w:val="00137D84"/>
    <w:rsid w:val="00140645"/>
    <w:rsid w:val="00141A13"/>
    <w:rsid w:val="00150032"/>
    <w:rsid w:val="001542F3"/>
    <w:rsid w:val="00155A30"/>
    <w:rsid w:val="00157F37"/>
    <w:rsid w:val="00162B06"/>
    <w:rsid w:val="00165101"/>
    <w:rsid w:val="00166EF3"/>
    <w:rsid w:val="001673A4"/>
    <w:rsid w:val="00183C62"/>
    <w:rsid w:val="00191E0E"/>
    <w:rsid w:val="00193467"/>
    <w:rsid w:val="00196004"/>
    <w:rsid w:val="001960CF"/>
    <w:rsid w:val="001A08B1"/>
    <w:rsid w:val="001A1ED3"/>
    <w:rsid w:val="001A6B7C"/>
    <w:rsid w:val="001B0EC8"/>
    <w:rsid w:val="001B3F5E"/>
    <w:rsid w:val="001D1E45"/>
    <w:rsid w:val="001D4A0C"/>
    <w:rsid w:val="001D5193"/>
    <w:rsid w:val="001D6172"/>
    <w:rsid w:val="001E030D"/>
    <w:rsid w:val="001E4CE2"/>
    <w:rsid w:val="001E51E3"/>
    <w:rsid w:val="001E5C7A"/>
    <w:rsid w:val="001E66C0"/>
    <w:rsid w:val="001F160A"/>
    <w:rsid w:val="001F199B"/>
    <w:rsid w:val="001F5053"/>
    <w:rsid w:val="00201D7C"/>
    <w:rsid w:val="00207A85"/>
    <w:rsid w:val="00210EB0"/>
    <w:rsid w:val="0021247C"/>
    <w:rsid w:val="002218AF"/>
    <w:rsid w:val="002234FD"/>
    <w:rsid w:val="002239C2"/>
    <w:rsid w:val="0023001B"/>
    <w:rsid w:val="002332C7"/>
    <w:rsid w:val="0023697B"/>
    <w:rsid w:val="00240575"/>
    <w:rsid w:val="00242355"/>
    <w:rsid w:val="002502C4"/>
    <w:rsid w:val="002546DB"/>
    <w:rsid w:val="00254D2D"/>
    <w:rsid w:val="00263D60"/>
    <w:rsid w:val="00263EFE"/>
    <w:rsid w:val="00264CAC"/>
    <w:rsid w:val="002679FB"/>
    <w:rsid w:val="00271340"/>
    <w:rsid w:val="00272648"/>
    <w:rsid w:val="002746F7"/>
    <w:rsid w:val="00275BF9"/>
    <w:rsid w:val="002876CE"/>
    <w:rsid w:val="002961F3"/>
    <w:rsid w:val="002963F2"/>
    <w:rsid w:val="002A0F48"/>
    <w:rsid w:val="002A2D4A"/>
    <w:rsid w:val="002A4160"/>
    <w:rsid w:val="002A441B"/>
    <w:rsid w:val="002A75BB"/>
    <w:rsid w:val="002A7BA4"/>
    <w:rsid w:val="002B22BF"/>
    <w:rsid w:val="002B38AE"/>
    <w:rsid w:val="002B7E1F"/>
    <w:rsid w:val="002C3B28"/>
    <w:rsid w:val="002D0BE2"/>
    <w:rsid w:val="002E4069"/>
    <w:rsid w:val="002E5E36"/>
    <w:rsid w:val="002E7D5F"/>
    <w:rsid w:val="002F1D23"/>
    <w:rsid w:val="002F4844"/>
    <w:rsid w:val="002F66F1"/>
    <w:rsid w:val="00300333"/>
    <w:rsid w:val="003025A9"/>
    <w:rsid w:val="0031104C"/>
    <w:rsid w:val="0031141E"/>
    <w:rsid w:val="00312FC1"/>
    <w:rsid w:val="00313B5F"/>
    <w:rsid w:val="003209A8"/>
    <w:rsid w:val="00322993"/>
    <w:rsid w:val="00326A6C"/>
    <w:rsid w:val="00330F50"/>
    <w:rsid w:val="003323C9"/>
    <w:rsid w:val="00333EB5"/>
    <w:rsid w:val="00336626"/>
    <w:rsid w:val="00340E0C"/>
    <w:rsid w:val="0034463B"/>
    <w:rsid w:val="003531F4"/>
    <w:rsid w:val="0035455A"/>
    <w:rsid w:val="003560B9"/>
    <w:rsid w:val="00360888"/>
    <w:rsid w:val="00360954"/>
    <w:rsid w:val="003676D5"/>
    <w:rsid w:val="00374986"/>
    <w:rsid w:val="00375645"/>
    <w:rsid w:val="0038188C"/>
    <w:rsid w:val="003823EF"/>
    <w:rsid w:val="00384056"/>
    <w:rsid w:val="0038420D"/>
    <w:rsid w:val="00386D87"/>
    <w:rsid w:val="00392158"/>
    <w:rsid w:val="003969D7"/>
    <w:rsid w:val="003B32F1"/>
    <w:rsid w:val="003B3BB2"/>
    <w:rsid w:val="003B792F"/>
    <w:rsid w:val="003C2321"/>
    <w:rsid w:val="003C2F1D"/>
    <w:rsid w:val="003C4BDA"/>
    <w:rsid w:val="003C54E0"/>
    <w:rsid w:val="003D1D49"/>
    <w:rsid w:val="003D28C5"/>
    <w:rsid w:val="003D55A3"/>
    <w:rsid w:val="003D58D6"/>
    <w:rsid w:val="003D6ADA"/>
    <w:rsid w:val="003E214E"/>
    <w:rsid w:val="003F09FA"/>
    <w:rsid w:val="003F2817"/>
    <w:rsid w:val="003F7EC6"/>
    <w:rsid w:val="004005E8"/>
    <w:rsid w:val="00402B6B"/>
    <w:rsid w:val="00403B18"/>
    <w:rsid w:val="0040419B"/>
    <w:rsid w:val="004067DC"/>
    <w:rsid w:val="004128EF"/>
    <w:rsid w:val="00415146"/>
    <w:rsid w:val="004201F8"/>
    <w:rsid w:val="00421C82"/>
    <w:rsid w:val="00421CD0"/>
    <w:rsid w:val="00423EDC"/>
    <w:rsid w:val="00425FC7"/>
    <w:rsid w:val="00430C4C"/>
    <w:rsid w:val="004350D7"/>
    <w:rsid w:val="00435BAB"/>
    <w:rsid w:val="00445D52"/>
    <w:rsid w:val="004460EE"/>
    <w:rsid w:val="00456E9B"/>
    <w:rsid w:val="00457721"/>
    <w:rsid w:val="00462F15"/>
    <w:rsid w:val="004654EF"/>
    <w:rsid w:val="00466719"/>
    <w:rsid w:val="00466D96"/>
    <w:rsid w:val="00476ABA"/>
    <w:rsid w:val="00476E67"/>
    <w:rsid w:val="004820E5"/>
    <w:rsid w:val="00483F80"/>
    <w:rsid w:val="00487F2C"/>
    <w:rsid w:val="004967AF"/>
    <w:rsid w:val="004A61C2"/>
    <w:rsid w:val="004A7C82"/>
    <w:rsid w:val="004B126A"/>
    <w:rsid w:val="004B4C0A"/>
    <w:rsid w:val="004B5B20"/>
    <w:rsid w:val="004C03F2"/>
    <w:rsid w:val="004C0F25"/>
    <w:rsid w:val="004C2873"/>
    <w:rsid w:val="004D10CC"/>
    <w:rsid w:val="004D2AE1"/>
    <w:rsid w:val="004D2CF1"/>
    <w:rsid w:val="004D7A7C"/>
    <w:rsid w:val="004F4F29"/>
    <w:rsid w:val="004F50A8"/>
    <w:rsid w:val="005053CF"/>
    <w:rsid w:val="00505853"/>
    <w:rsid w:val="005067B8"/>
    <w:rsid w:val="00507A71"/>
    <w:rsid w:val="00510831"/>
    <w:rsid w:val="00513826"/>
    <w:rsid w:val="00514D20"/>
    <w:rsid w:val="00520FD5"/>
    <w:rsid w:val="0052411D"/>
    <w:rsid w:val="00527B4A"/>
    <w:rsid w:val="00544C99"/>
    <w:rsid w:val="00545C02"/>
    <w:rsid w:val="00547811"/>
    <w:rsid w:val="0055042E"/>
    <w:rsid w:val="00556582"/>
    <w:rsid w:val="00557C56"/>
    <w:rsid w:val="00562E86"/>
    <w:rsid w:val="00571EFD"/>
    <w:rsid w:val="005729B7"/>
    <w:rsid w:val="00572D1F"/>
    <w:rsid w:val="00575857"/>
    <w:rsid w:val="00577520"/>
    <w:rsid w:val="005828F4"/>
    <w:rsid w:val="00583B60"/>
    <w:rsid w:val="005840F3"/>
    <w:rsid w:val="00594C91"/>
    <w:rsid w:val="005A3E2F"/>
    <w:rsid w:val="005A44C8"/>
    <w:rsid w:val="005A6B35"/>
    <w:rsid w:val="005B0B09"/>
    <w:rsid w:val="005B1BAB"/>
    <w:rsid w:val="005B3268"/>
    <w:rsid w:val="005B69EA"/>
    <w:rsid w:val="005B6DC1"/>
    <w:rsid w:val="005C30E1"/>
    <w:rsid w:val="005C5A68"/>
    <w:rsid w:val="005D2148"/>
    <w:rsid w:val="005D443F"/>
    <w:rsid w:val="005D4D2E"/>
    <w:rsid w:val="005F6493"/>
    <w:rsid w:val="00603291"/>
    <w:rsid w:val="00604648"/>
    <w:rsid w:val="0061270C"/>
    <w:rsid w:val="00614581"/>
    <w:rsid w:val="00617630"/>
    <w:rsid w:val="0062469C"/>
    <w:rsid w:val="006272D5"/>
    <w:rsid w:val="006318DF"/>
    <w:rsid w:val="00631B51"/>
    <w:rsid w:val="00633088"/>
    <w:rsid w:val="0063322D"/>
    <w:rsid w:val="00634CD8"/>
    <w:rsid w:val="00635C84"/>
    <w:rsid w:val="0063732B"/>
    <w:rsid w:val="00646521"/>
    <w:rsid w:val="0065018C"/>
    <w:rsid w:val="00650268"/>
    <w:rsid w:val="00651C3D"/>
    <w:rsid w:val="00652156"/>
    <w:rsid w:val="00656498"/>
    <w:rsid w:val="0066381A"/>
    <w:rsid w:val="00664CDD"/>
    <w:rsid w:val="00666C20"/>
    <w:rsid w:val="0067054D"/>
    <w:rsid w:val="006737D4"/>
    <w:rsid w:val="00675DDF"/>
    <w:rsid w:val="006810A7"/>
    <w:rsid w:val="00681408"/>
    <w:rsid w:val="00681AF7"/>
    <w:rsid w:val="0068257D"/>
    <w:rsid w:val="006830A5"/>
    <w:rsid w:val="006846A0"/>
    <w:rsid w:val="0069064D"/>
    <w:rsid w:val="00691277"/>
    <w:rsid w:val="006B585A"/>
    <w:rsid w:val="006C1F3A"/>
    <w:rsid w:val="006C28D8"/>
    <w:rsid w:val="006D0FFA"/>
    <w:rsid w:val="006D5F6C"/>
    <w:rsid w:val="006D69AE"/>
    <w:rsid w:val="006E3735"/>
    <w:rsid w:val="006E3DC7"/>
    <w:rsid w:val="006E7E11"/>
    <w:rsid w:val="006F3BC9"/>
    <w:rsid w:val="006F4496"/>
    <w:rsid w:val="006F76AD"/>
    <w:rsid w:val="006F7880"/>
    <w:rsid w:val="00701F0F"/>
    <w:rsid w:val="007036DE"/>
    <w:rsid w:val="00703B0D"/>
    <w:rsid w:val="00705BE6"/>
    <w:rsid w:val="00705DF8"/>
    <w:rsid w:val="00707F4B"/>
    <w:rsid w:val="007109BC"/>
    <w:rsid w:val="00715AD8"/>
    <w:rsid w:val="00720339"/>
    <w:rsid w:val="00721C43"/>
    <w:rsid w:val="007231BB"/>
    <w:rsid w:val="00723D49"/>
    <w:rsid w:val="007242C2"/>
    <w:rsid w:val="00730E7F"/>
    <w:rsid w:val="00732B5E"/>
    <w:rsid w:val="00740B94"/>
    <w:rsid w:val="00741CCD"/>
    <w:rsid w:val="00757FE2"/>
    <w:rsid w:val="0076093C"/>
    <w:rsid w:val="00762981"/>
    <w:rsid w:val="00767BE4"/>
    <w:rsid w:val="007700B4"/>
    <w:rsid w:val="00772B70"/>
    <w:rsid w:val="00774A7C"/>
    <w:rsid w:val="00776302"/>
    <w:rsid w:val="00777255"/>
    <w:rsid w:val="00780573"/>
    <w:rsid w:val="007859D1"/>
    <w:rsid w:val="007A004A"/>
    <w:rsid w:val="007A3FF2"/>
    <w:rsid w:val="007B25E9"/>
    <w:rsid w:val="007B6F50"/>
    <w:rsid w:val="007C00B8"/>
    <w:rsid w:val="007C6757"/>
    <w:rsid w:val="007C69D3"/>
    <w:rsid w:val="007D0373"/>
    <w:rsid w:val="007F77D0"/>
    <w:rsid w:val="007F7913"/>
    <w:rsid w:val="00805032"/>
    <w:rsid w:val="00806825"/>
    <w:rsid w:val="0081122E"/>
    <w:rsid w:val="008123E3"/>
    <w:rsid w:val="00812696"/>
    <w:rsid w:val="0081775E"/>
    <w:rsid w:val="0082022F"/>
    <w:rsid w:val="00821D7F"/>
    <w:rsid w:val="0082230A"/>
    <w:rsid w:val="0082250C"/>
    <w:rsid w:val="00823C81"/>
    <w:rsid w:val="00827499"/>
    <w:rsid w:val="00831EAC"/>
    <w:rsid w:val="00844250"/>
    <w:rsid w:val="00845CB4"/>
    <w:rsid w:val="00860AC9"/>
    <w:rsid w:val="00862609"/>
    <w:rsid w:val="008634CF"/>
    <w:rsid w:val="00866511"/>
    <w:rsid w:val="00866A0F"/>
    <w:rsid w:val="00867734"/>
    <w:rsid w:val="00874101"/>
    <w:rsid w:val="008754FE"/>
    <w:rsid w:val="00881395"/>
    <w:rsid w:val="00883670"/>
    <w:rsid w:val="00883D3A"/>
    <w:rsid w:val="00886F57"/>
    <w:rsid w:val="00893229"/>
    <w:rsid w:val="00894F70"/>
    <w:rsid w:val="008957C9"/>
    <w:rsid w:val="008A037B"/>
    <w:rsid w:val="008A14B5"/>
    <w:rsid w:val="008A44E4"/>
    <w:rsid w:val="008B57F0"/>
    <w:rsid w:val="008C247A"/>
    <w:rsid w:val="008C7E86"/>
    <w:rsid w:val="008D16E6"/>
    <w:rsid w:val="008D1E15"/>
    <w:rsid w:val="008D3E9C"/>
    <w:rsid w:val="008D48A7"/>
    <w:rsid w:val="008D5245"/>
    <w:rsid w:val="008E2C1B"/>
    <w:rsid w:val="008F1206"/>
    <w:rsid w:val="008F1B65"/>
    <w:rsid w:val="008F376C"/>
    <w:rsid w:val="008F5CCC"/>
    <w:rsid w:val="008F6989"/>
    <w:rsid w:val="008F7292"/>
    <w:rsid w:val="009037E6"/>
    <w:rsid w:val="00903BB2"/>
    <w:rsid w:val="009071A6"/>
    <w:rsid w:val="00925F62"/>
    <w:rsid w:val="009313A5"/>
    <w:rsid w:val="00932F68"/>
    <w:rsid w:val="0094049C"/>
    <w:rsid w:val="00944A07"/>
    <w:rsid w:val="009526DC"/>
    <w:rsid w:val="009532D4"/>
    <w:rsid w:val="00953C6A"/>
    <w:rsid w:val="00955C66"/>
    <w:rsid w:val="00961A57"/>
    <w:rsid w:val="00964887"/>
    <w:rsid w:val="00964EE5"/>
    <w:rsid w:val="009656FC"/>
    <w:rsid w:val="0097510E"/>
    <w:rsid w:val="00976413"/>
    <w:rsid w:val="009838C7"/>
    <w:rsid w:val="009867DD"/>
    <w:rsid w:val="009878D5"/>
    <w:rsid w:val="009910D2"/>
    <w:rsid w:val="00992470"/>
    <w:rsid w:val="009930E8"/>
    <w:rsid w:val="00995598"/>
    <w:rsid w:val="0099581D"/>
    <w:rsid w:val="00996397"/>
    <w:rsid w:val="009A16C5"/>
    <w:rsid w:val="009A17BD"/>
    <w:rsid w:val="009A3BA6"/>
    <w:rsid w:val="009A4CC1"/>
    <w:rsid w:val="009B054C"/>
    <w:rsid w:val="009B4403"/>
    <w:rsid w:val="009B75C1"/>
    <w:rsid w:val="009B7B23"/>
    <w:rsid w:val="009C3E2B"/>
    <w:rsid w:val="009D0001"/>
    <w:rsid w:val="009D18A4"/>
    <w:rsid w:val="009D2E22"/>
    <w:rsid w:val="009D3620"/>
    <w:rsid w:val="009D4694"/>
    <w:rsid w:val="009D75BA"/>
    <w:rsid w:val="009E1177"/>
    <w:rsid w:val="009E7B6E"/>
    <w:rsid w:val="009F0A8E"/>
    <w:rsid w:val="009F3188"/>
    <w:rsid w:val="009F480B"/>
    <w:rsid w:val="00A021C0"/>
    <w:rsid w:val="00A02B83"/>
    <w:rsid w:val="00A043E4"/>
    <w:rsid w:val="00A046F5"/>
    <w:rsid w:val="00A05971"/>
    <w:rsid w:val="00A06B00"/>
    <w:rsid w:val="00A11297"/>
    <w:rsid w:val="00A13671"/>
    <w:rsid w:val="00A2369F"/>
    <w:rsid w:val="00A25B6B"/>
    <w:rsid w:val="00A307D5"/>
    <w:rsid w:val="00A316BB"/>
    <w:rsid w:val="00A32A6D"/>
    <w:rsid w:val="00A36B28"/>
    <w:rsid w:val="00A44ED9"/>
    <w:rsid w:val="00A505F2"/>
    <w:rsid w:val="00A521A3"/>
    <w:rsid w:val="00A56180"/>
    <w:rsid w:val="00A56852"/>
    <w:rsid w:val="00A67A0D"/>
    <w:rsid w:val="00A70B48"/>
    <w:rsid w:val="00A7154D"/>
    <w:rsid w:val="00A77E85"/>
    <w:rsid w:val="00A8354D"/>
    <w:rsid w:val="00A853A8"/>
    <w:rsid w:val="00A90544"/>
    <w:rsid w:val="00A92EE7"/>
    <w:rsid w:val="00A94827"/>
    <w:rsid w:val="00AA4298"/>
    <w:rsid w:val="00AA5BA3"/>
    <w:rsid w:val="00AA661F"/>
    <w:rsid w:val="00AB14D8"/>
    <w:rsid w:val="00AB2A4A"/>
    <w:rsid w:val="00AB2EA8"/>
    <w:rsid w:val="00AB7036"/>
    <w:rsid w:val="00AB7518"/>
    <w:rsid w:val="00AC06E0"/>
    <w:rsid w:val="00AC3CE1"/>
    <w:rsid w:val="00AC4813"/>
    <w:rsid w:val="00AC5615"/>
    <w:rsid w:val="00AC6794"/>
    <w:rsid w:val="00AC70E7"/>
    <w:rsid w:val="00AD1E17"/>
    <w:rsid w:val="00AD651A"/>
    <w:rsid w:val="00AD7151"/>
    <w:rsid w:val="00AD7D37"/>
    <w:rsid w:val="00AE40A2"/>
    <w:rsid w:val="00AE7D05"/>
    <w:rsid w:val="00AF0D95"/>
    <w:rsid w:val="00AF1E92"/>
    <w:rsid w:val="00AF3A42"/>
    <w:rsid w:val="00AF616D"/>
    <w:rsid w:val="00B0712C"/>
    <w:rsid w:val="00B112E6"/>
    <w:rsid w:val="00B117DE"/>
    <w:rsid w:val="00B16658"/>
    <w:rsid w:val="00B21CD9"/>
    <w:rsid w:val="00B2222E"/>
    <w:rsid w:val="00B26DF0"/>
    <w:rsid w:val="00B333AD"/>
    <w:rsid w:val="00B36CE0"/>
    <w:rsid w:val="00B55F1A"/>
    <w:rsid w:val="00B57407"/>
    <w:rsid w:val="00B57B32"/>
    <w:rsid w:val="00B62299"/>
    <w:rsid w:val="00B63613"/>
    <w:rsid w:val="00B67583"/>
    <w:rsid w:val="00B740B7"/>
    <w:rsid w:val="00B810F9"/>
    <w:rsid w:val="00B8182C"/>
    <w:rsid w:val="00B8343A"/>
    <w:rsid w:val="00B8763D"/>
    <w:rsid w:val="00B908FE"/>
    <w:rsid w:val="00B922E0"/>
    <w:rsid w:val="00BA1AB5"/>
    <w:rsid w:val="00BA1C52"/>
    <w:rsid w:val="00BA36C4"/>
    <w:rsid w:val="00BA67BB"/>
    <w:rsid w:val="00BB2C5C"/>
    <w:rsid w:val="00BB4E6A"/>
    <w:rsid w:val="00BB78C2"/>
    <w:rsid w:val="00BB7AC3"/>
    <w:rsid w:val="00BC04D7"/>
    <w:rsid w:val="00BC2503"/>
    <w:rsid w:val="00BC4804"/>
    <w:rsid w:val="00BC6587"/>
    <w:rsid w:val="00BC7207"/>
    <w:rsid w:val="00BD5907"/>
    <w:rsid w:val="00BE37F2"/>
    <w:rsid w:val="00BE649F"/>
    <w:rsid w:val="00BF36E4"/>
    <w:rsid w:val="00BF37ED"/>
    <w:rsid w:val="00C0019C"/>
    <w:rsid w:val="00C03499"/>
    <w:rsid w:val="00C05809"/>
    <w:rsid w:val="00C06D30"/>
    <w:rsid w:val="00C173EA"/>
    <w:rsid w:val="00C17630"/>
    <w:rsid w:val="00C20DA9"/>
    <w:rsid w:val="00C21D4D"/>
    <w:rsid w:val="00C2712C"/>
    <w:rsid w:val="00C308C7"/>
    <w:rsid w:val="00C40082"/>
    <w:rsid w:val="00C420E0"/>
    <w:rsid w:val="00C45A4F"/>
    <w:rsid w:val="00C45C67"/>
    <w:rsid w:val="00C50EF6"/>
    <w:rsid w:val="00C52A36"/>
    <w:rsid w:val="00C5553E"/>
    <w:rsid w:val="00C559D2"/>
    <w:rsid w:val="00C623EF"/>
    <w:rsid w:val="00C632AB"/>
    <w:rsid w:val="00C71097"/>
    <w:rsid w:val="00C74512"/>
    <w:rsid w:val="00C767AC"/>
    <w:rsid w:val="00C84124"/>
    <w:rsid w:val="00C8508C"/>
    <w:rsid w:val="00C85325"/>
    <w:rsid w:val="00C90A3D"/>
    <w:rsid w:val="00C95FC1"/>
    <w:rsid w:val="00C96045"/>
    <w:rsid w:val="00C977E8"/>
    <w:rsid w:val="00CA1317"/>
    <w:rsid w:val="00CA29E0"/>
    <w:rsid w:val="00CA3312"/>
    <w:rsid w:val="00CA3D6E"/>
    <w:rsid w:val="00CA4005"/>
    <w:rsid w:val="00CA712A"/>
    <w:rsid w:val="00CB0542"/>
    <w:rsid w:val="00CB13D0"/>
    <w:rsid w:val="00CB33C8"/>
    <w:rsid w:val="00CB3B54"/>
    <w:rsid w:val="00CB6608"/>
    <w:rsid w:val="00CD1C53"/>
    <w:rsid w:val="00CD2A67"/>
    <w:rsid w:val="00CD2AB1"/>
    <w:rsid w:val="00CD6BA3"/>
    <w:rsid w:val="00CE1482"/>
    <w:rsid w:val="00CE1F43"/>
    <w:rsid w:val="00CE46DB"/>
    <w:rsid w:val="00CF0D7D"/>
    <w:rsid w:val="00D004E1"/>
    <w:rsid w:val="00D06196"/>
    <w:rsid w:val="00D07762"/>
    <w:rsid w:val="00D1687C"/>
    <w:rsid w:val="00D22810"/>
    <w:rsid w:val="00D23093"/>
    <w:rsid w:val="00D264C6"/>
    <w:rsid w:val="00D304B7"/>
    <w:rsid w:val="00D32077"/>
    <w:rsid w:val="00D32324"/>
    <w:rsid w:val="00D324E9"/>
    <w:rsid w:val="00D35830"/>
    <w:rsid w:val="00D43C11"/>
    <w:rsid w:val="00D44726"/>
    <w:rsid w:val="00D45852"/>
    <w:rsid w:val="00D50469"/>
    <w:rsid w:val="00D54A1F"/>
    <w:rsid w:val="00D54C6A"/>
    <w:rsid w:val="00D65942"/>
    <w:rsid w:val="00D66985"/>
    <w:rsid w:val="00D6746B"/>
    <w:rsid w:val="00D6776E"/>
    <w:rsid w:val="00D67BC1"/>
    <w:rsid w:val="00D70F2D"/>
    <w:rsid w:val="00D71339"/>
    <w:rsid w:val="00D74739"/>
    <w:rsid w:val="00D808B1"/>
    <w:rsid w:val="00D817AE"/>
    <w:rsid w:val="00D819C1"/>
    <w:rsid w:val="00D83064"/>
    <w:rsid w:val="00D837BA"/>
    <w:rsid w:val="00D85B75"/>
    <w:rsid w:val="00D86BD5"/>
    <w:rsid w:val="00D86F88"/>
    <w:rsid w:val="00D9475D"/>
    <w:rsid w:val="00D9502A"/>
    <w:rsid w:val="00D95836"/>
    <w:rsid w:val="00DA094A"/>
    <w:rsid w:val="00DA1E84"/>
    <w:rsid w:val="00DA3DFF"/>
    <w:rsid w:val="00DA4D1A"/>
    <w:rsid w:val="00DA5FE7"/>
    <w:rsid w:val="00DB082E"/>
    <w:rsid w:val="00DB25BC"/>
    <w:rsid w:val="00DC1AC1"/>
    <w:rsid w:val="00DC52BD"/>
    <w:rsid w:val="00DC74ED"/>
    <w:rsid w:val="00DD1678"/>
    <w:rsid w:val="00DD3FA7"/>
    <w:rsid w:val="00DD5E4D"/>
    <w:rsid w:val="00DD65BD"/>
    <w:rsid w:val="00DE35AF"/>
    <w:rsid w:val="00DE5056"/>
    <w:rsid w:val="00DF01C0"/>
    <w:rsid w:val="00E10E4F"/>
    <w:rsid w:val="00E112FC"/>
    <w:rsid w:val="00E139BA"/>
    <w:rsid w:val="00E20552"/>
    <w:rsid w:val="00E3084C"/>
    <w:rsid w:val="00E30CD5"/>
    <w:rsid w:val="00E32E0E"/>
    <w:rsid w:val="00E34EBD"/>
    <w:rsid w:val="00E40611"/>
    <w:rsid w:val="00E43A8A"/>
    <w:rsid w:val="00E511DC"/>
    <w:rsid w:val="00E51F1C"/>
    <w:rsid w:val="00E547CA"/>
    <w:rsid w:val="00E61A75"/>
    <w:rsid w:val="00E61DCE"/>
    <w:rsid w:val="00E62096"/>
    <w:rsid w:val="00E65F99"/>
    <w:rsid w:val="00E7448C"/>
    <w:rsid w:val="00EA00A8"/>
    <w:rsid w:val="00EA2209"/>
    <w:rsid w:val="00EA7CF4"/>
    <w:rsid w:val="00EB24E5"/>
    <w:rsid w:val="00EB260F"/>
    <w:rsid w:val="00EB33E4"/>
    <w:rsid w:val="00EB7871"/>
    <w:rsid w:val="00EC26F6"/>
    <w:rsid w:val="00EC4CDA"/>
    <w:rsid w:val="00ED287A"/>
    <w:rsid w:val="00ED2FB1"/>
    <w:rsid w:val="00ED461D"/>
    <w:rsid w:val="00EE6F9F"/>
    <w:rsid w:val="00EF3852"/>
    <w:rsid w:val="00EF6C2D"/>
    <w:rsid w:val="00F01987"/>
    <w:rsid w:val="00F131CB"/>
    <w:rsid w:val="00F13967"/>
    <w:rsid w:val="00F1509D"/>
    <w:rsid w:val="00F15B7D"/>
    <w:rsid w:val="00F234AD"/>
    <w:rsid w:val="00F23594"/>
    <w:rsid w:val="00F241C5"/>
    <w:rsid w:val="00F252D1"/>
    <w:rsid w:val="00F3295D"/>
    <w:rsid w:val="00F4063B"/>
    <w:rsid w:val="00F408DE"/>
    <w:rsid w:val="00F50D7A"/>
    <w:rsid w:val="00F51814"/>
    <w:rsid w:val="00F53A71"/>
    <w:rsid w:val="00F57C63"/>
    <w:rsid w:val="00F61085"/>
    <w:rsid w:val="00F611FE"/>
    <w:rsid w:val="00F65ACD"/>
    <w:rsid w:val="00F660C1"/>
    <w:rsid w:val="00F7086B"/>
    <w:rsid w:val="00F73A07"/>
    <w:rsid w:val="00F74D95"/>
    <w:rsid w:val="00F770D7"/>
    <w:rsid w:val="00F7769D"/>
    <w:rsid w:val="00F80D2D"/>
    <w:rsid w:val="00F82A7C"/>
    <w:rsid w:val="00F85D2C"/>
    <w:rsid w:val="00F9185E"/>
    <w:rsid w:val="00F927C7"/>
    <w:rsid w:val="00F95DB2"/>
    <w:rsid w:val="00F97224"/>
    <w:rsid w:val="00F9776F"/>
    <w:rsid w:val="00F97F4E"/>
    <w:rsid w:val="00FA7A4A"/>
    <w:rsid w:val="00FB0242"/>
    <w:rsid w:val="00FB1437"/>
    <w:rsid w:val="00FD0B5A"/>
    <w:rsid w:val="00FD5B5F"/>
    <w:rsid w:val="00FD6C90"/>
    <w:rsid w:val="00FE1905"/>
    <w:rsid w:val="00FE1C38"/>
    <w:rsid w:val="00FE2DCB"/>
    <w:rsid w:val="00FE474E"/>
    <w:rsid w:val="00FE5507"/>
    <w:rsid w:val="00FE6971"/>
    <w:rsid w:val="00FF0633"/>
    <w:rsid w:val="00FF1C48"/>
    <w:rsid w:val="00FF22E6"/>
    <w:rsid w:val="00FF253E"/>
    <w:rsid w:val="00FF53DF"/>
    <w:rsid w:val="00FF62B9"/>
    <w:rsid w:val="00FF7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6A4E46"/>
  <w15:chartTrackingRefBased/>
  <w15:docId w15:val="{1F119A3B-58A2-4083-83AF-CADFFE97A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agwek2"/>
    <w:link w:val="Nagwek1Znak"/>
    <w:autoRedefine/>
    <w:qFormat/>
    <w:rsid w:val="007231BB"/>
    <w:pPr>
      <w:numPr>
        <w:numId w:val="1"/>
      </w:numPr>
      <w:spacing w:before="360" w:after="120"/>
      <w:outlineLvl w:val="0"/>
    </w:pPr>
    <w:rPr>
      <w:b/>
      <w:bCs/>
      <w:caps/>
      <w:kern w:val="32"/>
      <w:lang w:val="x-none" w:eastAsia="x-none"/>
    </w:rPr>
  </w:style>
  <w:style w:type="paragraph" w:styleId="Nagwek2">
    <w:name w:val="heading 2"/>
    <w:basedOn w:val="Normalny"/>
    <w:link w:val="Nagwek2Znak"/>
    <w:autoRedefine/>
    <w:qFormat/>
    <w:rsid w:val="00386D87"/>
    <w:pPr>
      <w:numPr>
        <w:ilvl w:val="1"/>
        <w:numId w:val="1"/>
      </w:numPr>
      <w:tabs>
        <w:tab w:val="clear" w:pos="680"/>
        <w:tab w:val="num" w:pos="567"/>
      </w:tabs>
      <w:spacing w:before="60" w:after="120"/>
      <w:ind w:left="567" w:hanging="567"/>
      <w:jc w:val="both"/>
      <w:outlineLvl w:val="1"/>
    </w:pPr>
    <w:rPr>
      <w:iCs/>
      <w:color w:val="000000"/>
      <w:lang w:val="x-none" w:eastAsia="x-none"/>
    </w:rPr>
  </w:style>
  <w:style w:type="paragraph" w:styleId="Nagwek3">
    <w:name w:val="heading 3"/>
    <w:basedOn w:val="Normalny"/>
    <w:link w:val="Nagwek3Znak"/>
    <w:autoRedefine/>
    <w:qFormat/>
    <w:rsid w:val="00DE5056"/>
    <w:pPr>
      <w:numPr>
        <w:numId w:val="2"/>
      </w:numPr>
      <w:tabs>
        <w:tab w:val="left" w:pos="720"/>
      </w:tabs>
      <w:spacing w:before="60" w:after="120"/>
      <w:jc w:val="both"/>
      <w:outlineLvl w:val="2"/>
    </w:pPr>
    <w:rPr>
      <w:bCs/>
      <w:lang w:val="x-none" w:eastAsia="x-none"/>
    </w:rPr>
  </w:style>
  <w:style w:type="paragraph" w:styleId="Nagwek4">
    <w:name w:val="heading 4"/>
    <w:basedOn w:val="Normalny"/>
    <w:link w:val="Nagwek4Znak"/>
    <w:autoRedefine/>
    <w:qFormat/>
    <w:pPr>
      <w:keepNext/>
      <w:numPr>
        <w:ilvl w:val="3"/>
        <w:numId w:val="1"/>
      </w:numPr>
      <w:spacing w:before="60" w:after="60"/>
      <w:outlineLvl w:val="3"/>
    </w:pPr>
    <w:rPr>
      <w:bCs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pPr>
      <w:numPr>
        <w:ilvl w:val="6"/>
        <w:numId w:val="1"/>
      </w:numPr>
      <w:spacing w:before="240" w:after="60"/>
      <w:outlineLvl w:val="6"/>
    </w:pPr>
    <w:rPr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pPr>
      <w:numPr>
        <w:ilvl w:val="7"/>
        <w:numId w:val="1"/>
      </w:numPr>
      <w:spacing w:before="240" w:after="60"/>
      <w:outlineLvl w:val="7"/>
    </w:pPr>
    <w:rPr>
      <w:i/>
      <w:iCs/>
      <w:lang w:val="x-none" w:eastAsia="x-none"/>
    </w:rPr>
  </w:style>
  <w:style w:type="paragraph" w:styleId="Nagwek9">
    <w:name w:val="heading 9"/>
    <w:basedOn w:val="Normalny"/>
    <w:next w:val="Normalny"/>
    <w:link w:val="Nagwek9Znak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kt">
    <w:name w:val="pkt"/>
    <w:basedOn w:val="Normalny"/>
    <w:pPr>
      <w:spacing w:before="60" w:after="60"/>
      <w:ind w:left="851" w:hanging="295"/>
      <w:jc w:val="both"/>
    </w:pPr>
    <w:rPr>
      <w:szCs w:val="20"/>
    </w:rPr>
  </w:style>
  <w:style w:type="paragraph" w:customStyle="1" w:styleId="pkt1">
    <w:name w:val="pkt1"/>
    <w:basedOn w:val="pkt"/>
    <w:pPr>
      <w:ind w:left="850" w:hanging="425"/>
    </w:pPr>
  </w:style>
  <w:style w:type="paragraph" w:styleId="Tytu">
    <w:name w:val="Title"/>
    <w:basedOn w:val="Normalny"/>
    <w:next w:val="Normalny"/>
    <w:link w:val="TytuZnak"/>
    <w:autoRedefine/>
    <w:qFormat/>
    <w:pPr>
      <w:spacing w:before="240" w:after="60"/>
      <w:jc w:val="center"/>
      <w:outlineLvl w:val="0"/>
    </w:pPr>
    <w:rPr>
      <w:b/>
      <w:bCs/>
      <w:kern w:val="28"/>
      <w:sz w:val="36"/>
      <w:szCs w:val="32"/>
      <w:lang w:val="x-none" w:eastAsia="x-none"/>
    </w:rPr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  <w:rPr>
      <w:lang w:val="x-none" w:eastAsia="x-none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</w:style>
  <w:style w:type="paragraph" w:styleId="Tekstpodstawowy">
    <w:name w:val="Body Text"/>
    <w:basedOn w:val="Normalny"/>
    <w:link w:val="TekstpodstawowyZnak"/>
    <w:pPr>
      <w:spacing w:after="120"/>
    </w:pPr>
    <w:rPr>
      <w:lang w:val="x-none" w:eastAsia="x-none"/>
    </w:rPr>
  </w:style>
  <w:style w:type="paragraph" w:styleId="Tekstpodstawowywcity">
    <w:name w:val="Body Text Indent"/>
    <w:basedOn w:val="Normalny"/>
    <w:link w:val="TekstpodstawowywcityZnak"/>
    <w:pPr>
      <w:spacing w:after="120"/>
      <w:ind w:left="283"/>
    </w:pPr>
    <w:rPr>
      <w:lang w:val="x-none" w:eastAsia="x-none"/>
    </w:rPr>
  </w:style>
  <w:style w:type="character" w:styleId="Odwoaniedokomentarza">
    <w:name w:val="annotation reference"/>
    <w:semiHidden/>
    <w:rPr>
      <w:sz w:val="16"/>
      <w:szCs w:val="16"/>
    </w:rPr>
  </w:style>
  <w:style w:type="paragraph" w:customStyle="1" w:styleId="StylNagwek4NiePogrubienieZlewej0cmPierwszywiersz">
    <w:name w:val="Styl Nagłówek 4 + Nie Pogrubienie Z lewej:  0 cm Pierwszy wiersz..."/>
    <w:basedOn w:val="Nagwek4"/>
    <w:pPr>
      <w:ind w:left="0" w:firstLine="0"/>
    </w:pPr>
    <w:rPr>
      <w:b/>
      <w:bCs w:val="0"/>
      <w:szCs w:val="20"/>
    </w:rPr>
  </w:style>
  <w:style w:type="paragraph" w:styleId="Tekstpodstawowy2">
    <w:name w:val="Body Text 2"/>
    <w:basedOn w:val="Normalny"/>
    <w:link w:val="Tekstpodstawowy2Znak"/>
    <w:pPr>
      <w:spacing w:after="120" w:line="480" w:lineRule="auto"/>
    </w:pPr>
    <w:rPr>
      <w:lang w:val="x-none" w:eastAsia="x-none"/>
    </w:rPr>
  </w:style>
  <w:style w:type="paragraph" w:customStyle="1" w:styleId="StylNagwek3Wyjustowany">
    <w:name w:val="Styl Nagłówek 3 + Wyjustowany"/>
    <w:basedOn w:val="Nagwek3"/>
    <w:rPr>
      <w:bCs w:val="0"/>
      <w:szCs w:val="20"/>
    </w:rPr>
  </w:style>
  <w:style w:type="paragraph" w:customStyle="1" w:styleId="Plandokumentu">
    <w:name w:val="Plan dokumentu"/>
    <w:basedOn w:val="Normalny"/>
    <w:link w:val="PlandokumentuZnak"/>
    <w:semiHidden/>
    <w:pPr>
      <w:shd w:val="clear" w:color="auto" w:fill="000080"/>
    </w:pPr>
    <w:rPr>
      <w:rFonts w:ascii="Tahoma" w:hAnsi="Tahoma"/>
      <w:lang w:val="x-none" w:eastAsia="x-none"/>
    </w:rPr>
  </w:style>
  <w:style w:type="paragraph" w:styleId="Tekstkomentarza">
    <w:name w:val="annotation text"/>
    <w:basedOn w:val="Normalny"/>
    <w:link w:val="TekstkomentarzaZnak"/>
    <w:semiHidden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rPr>
      <w:b/>
      <w:bCs/>
      <w:lang w:val="x-none" w:eastAsia="x-none"/>
    </w:rPr>
  </w:style>
  <w:style w:type="paragraph" w:styleId="Tekstdymka">
    <w:name w:val="Balloon Text"/>
    <w:basedOn w:val="Normalny"/>
    <w:link w:val="TekstdymkaZnak"/>
    <w:semiHidden/>
    <w:rPr>
      <w:rFonts w:ascii="Tahoma" w:hAnsi="Tahoma"/>
      <w:sz w:val="16"/>
      <w:szCs w:val="16"/>
      <w:lang w:val="x-none" w:eastAsia="x-none"/>
    </w:rPr>
  </w:style>
  <w:style w:type="paragraph" w:styleId="Tekstpodstawowy3">
    <w:name w:val="Body Text 3"/>
    <w:basedOn w:val="Normalny"/>
    <w:link w:val="Tekstpodstawowy3Znak"/>
    <w:pPr>
      <w:jc w:val="both"/>
    </w:pPr>
    <w:rPr>
      <w:lang w:val="x-none" w:eastAsia="x-none"/>
    </w:rPr>
  </w:style>
  <w:style w:type="table" w:styleId="Tabela-Siatka">
    <w:name w:val="Table Grid"/>
    <w:basedOn w:val="Standardowy"/>
    <w:rsid w:val="00F235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nyWyjustowany">
    <w:name w:val="Normalny + Wyjustowany"/>
    <w:aliases w:val="Przed:  3 pt,Po:  6 pt"/>
    <w:basedOn w:val="Nagwek2"/>
    <w:rsid w:val="00EC4CDA"/>
    <w:pPr>
      <w:numPr>
        <w:ilvl w:val="0"/>
        <w:numId w:val="0"/>
      </w:numPr>
      <w:tabs>
        <w:tab w:val="num" w:pos="1361"/>
      </w:tabs>
      <w:ind w:left="1361" w:hanging="284"/>
    </w:pPr>
    <w:rPr>
      <w:color w:val="auto"/>
    </w:rPr>
  </w:style>
  <w:style w:type="character" w:customStyle="1" w:styleId="Nagwek1Znak">
    <w:name w:val="Nagłówek 1 Znak"/>
    <w:link w:val="Nagwek1"/>
    <w:rsid w:val="007231BB"/>
    <w:rPr>
      <w:b/>
      <w:bCs/>
      <w:caps/>
      <w:kern w:val="32"/>
      <w:sz w:val="24"/>
      <w:szCs w:val="24"/>
      <w:lang w:val="x-none" w:eastAsia="x-none"/>
    </w:rPr>
  </w:style>
  <w:style w:type="character" w:customStyle="1" w:styleId="Nagwek2Znak">
    <w:name w:val="Nagłówek 2 Znak"/>
    <w:link w:val="Nagwek2"/>
    <w:rsid w:val="00386D87"/>
    <w:rPr>
      <w:iCs/>
      <w:color w:val="000000"/>
      <w:sz w:val="24"/>
      <w:szCs w:val="24"/>
      <w:lang w:val="x-none" w:eastAsia="x-none"/>
    </w:rPr>
  </w:style>
  <w:style w:type="character" w:customStyle="1" w:styleId="TytuZnak">
    <w:name w:val="Tytuł Znak"/>
    <w:link w:val="Tytu"/>
    <w:rsid w:val="007D0373"/>
    <w:rPr>
      <w:rFonts w:cs="Arial"/>
      <w:b/>
      <w:bCs/>
      <w:kern w:val="28"/>
      <w:sz w:val="36"/>
      <w:szCs w:val="32"/>
    </w:rPr>
  </w:style>
  <w:style w:type="character" w:customStyle="1" w:styleId="TekstpodstawowyZnak">
    <w:name w:val="Tekst podstawowy Znak"/>
    <w:link w:val="Tekstpodstawowy"/>
    <w:rsid w:val="007D0373"/>
    <w:rPr>
      <w:sz w:val="24"/>
      <w:szCs w:val="24"/>
    </w:rPr>
  </w:style>
  <w:style w:type="character" w:customStyle="1" w:styleId="TekstpodstawowywcityZnak">
    <w:name w:val="Tekst podstawowy wcięty Znak"/>
    <w:link w:val="Tekstpodstawowywcity"/>
    <w:rsid w:val="007D0373"/>
    <w:rPr>
      <w:sz w:val="24"/>
      <w:szCs w:val="24"/>
    </w:rPr>
  </w:style>
  <w:style w:type="character" w:customStyle="1" w:styleId="Tekstpodstawowy3Znak">
    <w:name w:val="Tekst podstawowy 3 Znak"/>
    <w:link w:val="Tekstpodstawowy3"/>
    <w:rsid w:val="007D0373"/>
    <w:rPr>
      <w:sz w:val="24"/>
      <w:szCs w:val="24"/>
    </w:rPr>
  </w:style>
  <w:style w:type="paragraph" w:customStyle="1" w:styleId="FS2">
    <w:name w:val="FS2"/>
    <w:basedOn w:val="Normalny"/>
    <w:rsid w:val="007D0373"/>
    <w:rPr>
      <w:bCs/>
      <w:iCs/>
      <w:sz w:val="20"/>
    </w:rPr>
  </w:style>
  <w:style w:type="character" w:styleId="Hipercze">
    <w:name w:val="Hyperlink"/>
    <w:rsid w:val="007D0373"/>
    <w:rPr>
      <w:color w:val="0000FF"/>
      <w:u w:val="single"/>
    </w:rPr>
  </w:style>
  <w:style w:type="character" w:customStyle="1" w:styleId="timark">
    <w:name w:val="timark"/>
    <w:basedOn w:val="Domylnaczcionkaakapitu"/>
    <w:rsid w:val="007D0373"/>
  </w:style>
  <w:style w:type="character" w:customStyle="1" w:styleId="Tekstpodstawowy2Znak">
    <w:name w:val="Tekst podstawowy 2 Znak"/>
    <w:link w:val="Tekstpodstawowy2"/>
    <w:rsid w:val="00BC6587"/>
    <w:rPr>
      <w:sz w:val="24"/>
      <w:szCs w:val="24"/>
    </w:rPr>
  </w:style>
  <w:style w:type="character" w:customStyle="1" w:styleId="Nagwek3Znak">
    <w:name w:val="Nagłówek 3 Znak"/>
    <w:link w:val="Nagwek3"/>
    <w:rsid w:val="00DE35AF"/>
    <w:rPr>
      <w:bCs/>
      <w:sz w:val="24"/>
      <w:szCs w:val="24"/>
      <w:lang w:val="x-none" w:eastAsia="x-none"/>
    </w:rPr>
  </w:style>
  <w:style w:type="character" w:customStyle="1" w:styleId="Nagwek4Znak">
    <w:name w:val="Nagłówek 4 Znak"/>
    <w:link w:val="Nagwek4"/>
    <w:rsid w:val="00DE35AF"/>
    <w:rPr>
      <w:bCs/>
      <w:sz w:val="24"/>
      <w:szCs w:val="24"/>
      <w:lang w:val="x-none" w:eastAsia="x-none"/>
    </w:rPr>
  </w:style>
  <w:style w:type="character" w:customStyle="1" w:styleId="Nagwek5Znak">
    <w:name w:val="Nagłówek 5 Znak"/>
    <w:link w:val="Nagwek5"/>
    <w:rsid w:val="00DE35AF"/>
    <w:rPr>
      <w:b/>
      <w:bCs/>
      <w:i/>
      <w:iCs/>
      <w:sz w:val="26"/>
      <w:szCs w:val="26"/>
      <w:lang w:val="x-none" w:eastAsia="x-none"/>
    </w:rPr>
  </w:style>
  <w:style w:type="character" w:customStyle="1" w:styleId="Nagwek6Znak">
    <w:name w:val="Nagłówek 6 Znak"/>
    <w:link w:val="Nagwek6"/>
    <w:rsid w:val="00DE35AF"/>
    <w:rPr>
      <w:b/>
      <w:bCs/>
      <w:sz w:val="22"/>
      <w:szCs w:val="22"/>
      <w:lang w:val="x-none" w:eastAsia="x-none"/>
    </w:rPr>
  </w:style>
  <w:style w:type="character" w:customStyle="1" w:styleId="Nagwek7Znak">
    <w:name w:val="Nagłówek 7 Znak"/>
    <w:link w:val="Nagwek7"/>
    <w:rsid w:val="00DE35AF"/>
    <w:rPr>
      <w:sz w:val="24"/>
      <w:szCs w:val="24"/>
      <w:lang w:val="x-none" w:eastAsia="x-none"/>
    </w:rPr>
  </w:style>
  <w:style w:type="character" w:customStyle="1" w:styleId="Nagwek8Znak">
    <w:name w:val="Nagłówek 8 Znak"/>
    <w:link w:val="Nagwek8"/>
    <w:rsid w:val="00DE35AF"/>
    <w:rPr>
      <w:i/>
      <w:iCs/>
      <w:sz w:val="24"/>
      <w:szCs w:val="24"/>
      <w:lang w:val="x-none" w:eastAsia="x-none"/>
    </w:rPr>
  </w:style>
  <w:style w:type="character" w:customStyle="1" w:styleId="Nagwek9Znak">
    <w:name w:val="Nagłówek 9 Znak"/>
    <w:link w:val="Nagwek9"/>
    <w:rsid w:val="00DE35AF"/>
    <w:rPr>
      <w:rFonts w:ascii="Arial" w:hAnsi="Arial"/>
      <w:sz w:val="22"/>
      <w:szCs w:val="22"/>
      <w:lang w:val="x-none" w:eastAsia="x-none"/>
    </w:rPr>
  </w:style>
  <w:style w:type="character" w:customStyle="1" w:styleId="NagwekZnak">
    <w:name w:val="Nagłówek Znak"/>
    <w:link w:val="Nagwek"/>
    <w:rsid w:val="00DE35AF"/>
    <w:rPr>
      <w:sz w:val="24"/>
      <w:szCs w:val="24"/>
    </w:rPr>
  </w:style>
  <w:style w:type="character" w:customStyle="1" w:styleId="StopkaZnak">
    <w:name w:val="Stopka Znak"/>
    <w:link w:val="Stopka"/>
    <w:rsid w:val="00DE35AF"/>
    <w:rPr>
      <w:sz w:val="24"/>
      <w:szCs w:val="24"/>
    </w:rPr>
  </w:style>
  <w:style w:type="character" w:customStyle="1" w:styleId="PlandokumentuZnak">
    <w:name w:val="Plan dokumentu Znak"/>
    <w:link w:val="Plandokumentu"/>
    <w:semiHidden/>
    <w:rsid w:val="00DE35AF"/>
    <w:rPr>
      <w:rFonts w:ascii="Tahoma" w:hAnsi="Tahoma" w:cs="Tahoma"/>
      <w:sz w:val="24"/>
      <w:szCs w:val="24"/>
      <w:shd w:val="clear" w:color="auto" w:fill="00008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DE35AF"/>
  </w:style>
  <w:style w:type="character" w:customStyle="1" w:styleId="TematkomentarzaZnak">
    <w:name w:val="Temat komentarza Znak"/>
    <w:link w:val="Tematkomentarza"/>
    <w:semiHidden/>
    <w:rsid w:val="00DE35AF"/>
    <w:rPr>
      <w:b/>
      <w:bCs/>
    </w:rPr>
  </w:style>
  <w:style w:type="character" w:customStyle="1" w:styleId="TekstdymkaZnak">
    <w:name w:val="Tekst dymka Znak"/>
    <w:link w:val="Tekstdymka"/>
    <w:semiHidden/>
    <w:rsid w:val="00DE35A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DE35AF"/>
    <w:pPr>
      <w:spacing w:before="100" w:beforeAutospacing="1" w:after="119"/>
    </w:pPr>
    <w:rPr>
      <w:rFonts w:eastAsia="Calibri"/>
    </w:rPr>
  </w:style>
  <w:style w:type="paragraph" w:styleId="Akapitzlist">
    <w:name w:val="List Paragraph"/>
    <w:basedOn w:val="Normalny"/>
    <w:uiPriority w:val="34"/>
    <w:qFormat/>
    <w:rsid w:val="00094B2E"/>
    <w:pPr>
      <w:ind w:left="708"/>
    </w:pPr>
  </w:style>
  <w:style w:type="paragraph" w:styleId="Tekstpodstawowywcity2">
    <w:name w:val="Body Text Indent 2"/>
    <w:basedOn w:val="Normalny"/>
    <w:link w:val="Tekstpodstawowywcity2Znak"/>
    <w:rsid w:val="00BF36E4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BF36E4"/>
    <w:rPr>
      <w:sz w:val="24"/>
      <w:szCs w:val="24"/>
    </w:rPr>
  </w:style>
  <w:style w:type="paragraph" w:customStyle="1" w:styleId="WW-Tekstpodstawowy2">
    <w:name w:val="WW-Tekst podstawowy 2"/>
    <w:basedOn w:val="Normalny"/>
    <w:rsid w:val="00BF36E4"/>
    <w:pPr>
      <w:suppressAutoHyphens/>
      <w:jc w:val="both"/>
    </w:pPr>
    <w:rPr>
      <w:szCs w:val="20"/>
    </w:rPr>
  </w:style>
  <w:style w:type="paragraph" w:customStyle="1" w:styleId="WW-Tekstpodstawowy21">
    <w:name w:val="WW-Tekst podstawowy 21"/>
    <w:basedOn w:val="Normalny"/>
    <w:rsid w:val="00BF36E4"/>
    <w:pPr>
      <w:suppressAutoHyphens/>
      <w:overflowPunct w:val="0"/>
      <w:autoSpaceDE w:val="0"/>
      <w:textAlignment w:val="baseline"/>
    </w:pPr>
    <w:rPr>
      <w:rFonts w:ascii="Arial" w:hAnsi="Arial"/>
      <w:kern w:val="1"/>
      <w:sz w:val="22"/>
      <w:szCs w:val="20"/>
    </w:rPr>
  </w:style>
  <w:style w:type="paragraph" w:customStyle="1" w:styleId="Style17">
    <w:name w:val="Style17"/>
    <w:basedOn w:val="Normalny"/>
    <w:uiPriority w:val="99"/>
    <w:rsid w:val="00E511DC"/>
    <w:pPr>
      <w:widowControl w:val="0"/>
      <w:autoSpaceDE w:val="0"/>
      <w:autoSpaceDN w:val="0"/>
      <w:adjustRightInd w:val="0"/>
      <w:spacing w:line="269" w:lineRule="exact"/>
      <w:ind w:firstLine="365"/>
      <w:jc w:val="both"/>
    </w:pPr>
    <w:rPr>
      <w:rFonts w:ascii="Bookman Old Style" w:hAnsi="Bookman Old Style"/>
    </w:rPr>
  </w:style>
  <w:style w:type="character" w:customStyle="1" w:styleId="FontStyle27">
    <w:name w:val="Font Style27"/>
    <w:rsid w:val="00E511DC"/>
    <w:rPr>
      <w:rFonts w:ascii="Calibri" w:hAnsi="Calibri" w:cs="Calibri" w:hint="default"/>
      <w:sz w:val="22"/>
      <w:szCs w:val="22"/>
    </w:rPr>
  </w:style>
  <w:style w:type="paragraph" w:customStyle="1" w:styleId="Default">
    <w:name w:val="Default"/>
    <w:rsid w:val="00193467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Akapitzlist1">
    <w:name w:val="Akapit z listą1"/>
    <w:basedOn w:val="Normalny"/>
    <w:rsid w:val="00C50EF6"/>
    <w:pPr>
      <w:ind w:left="708"/>
    </w:pPr>
    <w:rPr>
      <w:rFonts w:eastAsia="Calibri"/>
    </w:rPr>
  </w:style>
  <w:style w:type="character" w:styleId="Odwoanieprzypisudolnego">
    <w:name w:val="footnote reference"/>
    <w:uiPriority w:val="99"/>
    <w:unhideWhenUsed/>
    <w:rsid w:val="00425FC7"/>
    <w:rPr>
      <w:vertAlign w:val="superscript"/>
    </w:rPr>
  </w:style>
  <w:style w:type="character" w:styleId="Pogrubienie">
    <w:name w:val="Strong"/>
    <w:uiPriority w:val="22"/>
    <w:qFormat/>
    <w:rsid w:val="001E5C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88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13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3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1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1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8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2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94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6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5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3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5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6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7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7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emf"/><Relationship Id="rId3" Type="http://schemas.openxmlformats.org/officeDocument/2006/relationships/image" Target="media/image4.emf"/><Relationship Id="rId7" Type="http://schemas.openxmlformats.org/officeDocument/2006/relationships/image" Target="media/image8.emf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rek\AppData\Local\Temp\template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2C9B1C-9C7A-4BD3-95A2-D99AB1763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1</TotalTime>
  <Pages>1</Pages>
  <Words>266</Words>
  <Characters>1601</Characters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@v_przet@zamaw_nazwa</vt:lpstr>
    </vt:vector>
  </TitlesOfParts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cp:lastPrinted>2016-07-14T08:27:00Z</cp:lastPrinted>
  <dcterms:created xsi:type="dcterms:W3CDTF">2021-06-30T09:56:00Z</dcterms:created>
  <dcterms:modified xsi:type="dcterms:W3CDTF">2022-12-09T15:54:00Z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533707500</vt:i4>
  </property>
  <property fmtid="{D5CDD505-2E9C-101B-9397-08002B2CF9AE}" pid="3" name="_EmailSubject">
    <vt:lpwstr>W załączeniu przesyłam poprawioną siwz</vt:lpwstr>
  </property>
  <property fmtid="{D5CDD505-2E9C-101B-9397-08002B2CF9AE}" pid="4" name="_AuthorEmail">
    <vt:lpwstr>piotr.sperczynski@pro.onet.pl</vt:lpwstr>
  </property>
  <property fmtid="{D5CDD505-2E9C-101B-9397-08002B2CF9AE}" pid="5" name="_AuthorEmailDisplayName">
    <vt:lpwstr>Piotr Sperczyński</vt:lpwstr>
  </property>
  <property fmtid="{D5CDD505-2E9C-101B-9397-08002B2CF9AE}" pid="6" name="_ReviewingToolsShownOnce">
    <vt:lpwstr/>
  </property>
  <property fmtid="{D5CDD505-2E9C-101B-9397-08002B2CF9AE}" pid="7" name="GrammarlyDocumentId">
    <vt:lpwstr>3c520122e1d68e3c271466bbcb12599f61f5aea2c81769146bc81ef52b0b7acb</vt:lpwstr>
  </property>
</Properties>
</file>